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C235B" w:rsidRPr="00853BAF" w:rsidTr="002A25DF">
        <w:tc>
          <w:tcPr>
            <w:tcW w:w="9923" w:type="dxa"/>
          </w:tcPr>
          <w:p w:rsidR="005C235B" w:rsidRPr="00853BAF" w:rsidRDefault="00617F8A" w:rsidP="005C235B">
            <w:pPr>
              <w:ind w:left="4536" w:firstLine="0"/>
              <w:outlineLvl w:val="0"/>
            </w:pPr>
            <w:r w:rsidRPr="00617F8A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8" o:title="" blacklevel="3932f"/>
                </v:shape>
              </w:pict>
            </w:r>
          </w:p>
          <w:p w:rsidR="005C235B" w:rsidRPr="00853BAF" w:rsidRDefault="005C235B" w:rsidP="005C235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5C235B" w:rsidRPr="00853BAF" w:rsidRDefault="005C235B" w:rsidP="005C235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C235B" w:rsidRPr="00853BAF" w:rsidRDefault="005C235B" w:rsidP="005C235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C235B" w:rsidRPr="00853BAF" w:rsidRDefault="005C235B" w:rsidP="005C235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C235B" w:rsidRPr="00853BAF" w:rsidRDefault="005C235B" w:rsidP="005C235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C235B" w:rsidRPr="00853BAF" w:rsidRDefault="005C235B" w:rsidP="005C235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253B45" w:rsidRPr="00253B45">
              <w:rPr>
                <w:szCs w:val="28"/>
                <w:u w:val="single"/>
              </w:rPr>
              <w:t>23.10.2019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</w:t>
            </w:r>
            <w:r w:rsidR="00253B45">
              <w:rPr>
                <w:szCs w:val="28"/>
                <w:u w:val="single"/>
              </w:rPr>
              <w:t>3880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Pr="00CF205B">
              <w:rPr>
                <w:szCs w:val="28"/>
                <w:u w:val="single"/>
              </w:rPr>
              <w:tab/>
            </w:r>
          </w:p>
          <w:p w:rsidR="005C235B" w:rsidRPr="00853BAF" w:rsidRDefault="005C235B" w:rsidP="002A25DF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9889"/>
      </w:tblGrid>
      <w:tr w:rsidR="00D004CA" w:rsidRPr="00EA2D16" w:rsidTr="006A657A">
        <w:tc>
          <w:tcPr>
            <w:tcW w:w="9889" w:type="dxa"/>
            <w:hideMark/>
          </w:tcPr>
          <w:p w:rsidR="00D004CA" w:rsidRPr="00EA2D16" w:rsidRDefault="00D004CA" w:rsidP="006A657A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 xml:space="preserve">О </w:t>
            </w:r>
            <w:r w:rsidR="00457DD1" w:rsidRPr="00EA2D16">
              <w:rPr>
                <w:szCs w:val="28"/>
              </w:rPr>
              <w:t>проведении</w:t>
            </w:r>
            <w:r w:rsidRPr="00EA2D16">
              <w:rPr>
                <w:szCs w:val="28"/>
              </w:rPr>
              <w:t xml:space="preserve"> </w:t>
            </w:r>
            <w:r w:rsidR="00453D67" w:rsidRPr="00EA2D16">
              <w:rPr>
                <w:rFonts w:eastAsia="Calibri"/>
                <w:szCs w:val="28"/>
              </w:rPr>
              <w:t>публичных слушаний</w:t>
            </w:r>
            <w:r w:rsidR="00B5325E" w:rsidRPr="00EA2D16">
              <w:rPr>
                <w:szCs w:val="28"/>
              </w:rPr>
              <w:t xml:space="preserve"> </w:t>
            </w:r>
            <w:r w:rsidRPr="00EA2D16">
              <w:rPr>
                <w:szCs w:val="28"/>
              </w:rPr>
              <w:t>по проекту</w:t>
            </w:r>
            <w:r w:rsidR="0084185A" w:rsidRPr="00EA2D16">
              <w:rPr>
                <w:szCs w:val="28"/>
              </w:rPr>
              <w:t xml:space="preserve"> </w:t>
            </w:r>
            <w:r w:rsidRPr="00EA2D16">
              <w:rPr>
                <w:szCs w:val="28"/>
              </w:rPr>
              <w:t>постановления мэрии города Новосибирска «</w:t>
            </w:r>
            <w:r w:rsidR="00B465A5" w:rsidRPr="00EA2D16">
              <w:rPr>
                <w:szCs w:val="28"/>
              </w:rPr>
              <w:t xml:space="preserve">О </w:t>
            </w:r>
            <w:r w:rsidR="00063048" w:rsidRPr="00EA2D16">
              <w:rPr>
                <w:szCs w:val="28"/>
              </w:rPr>
              <w:t>проект</w:t>
            </w:r>
            <w:r w:rsidR="00B465A5" w:rsidRPr="00EA2D16">
              <w:rPr>
                <w:szCs w:val="28"/>
              </w:rPr>
              <w:t>е</w:t>
            </w:r>
            <w:r w:rsidR="00063048" w:rsidRPr="00EA2D16">
              <w:rPr>
                <w:szCs w:val="28"/>
              </w:rPr>
              <w:t xml:space="preserve"> планировки и проект</w:t>
            </w:r>
            <w:r w:rsidR="001C6D9D">
              <w:rPr>
                <w:szCs w:val="28"/>
              </w:rPr>
              <w:t xml:space="preserve">ах </w:t>
            </w:r>
            <w:r w:rsidR="00063048" w:rsidRPr="00EA2D16">
              <w:rPr>
                <w:szCs w:val="28"/>
              </w:rPr>
              <w:t>межевания территории, огр</w:t>
            </w:r>
            <w:r w:rsidR="00063048" w:rsidRPr="00EA2D16">
              <w:rPr>
                <w:szCs w:val="28"/>
              </w:rPr>
              <w:t>а</w:t>
            </w:r>
            <w:r w:rsidR="00063048" w:rsidRPr="00EA2D16">
              <w:rPr>
                <w:szCs w:val="28"/>
              </w:rPr>
              <w:t>ниченной улицей Ипподромской, полосой отвода железной дороги и Красным проспектом и береговой линией реки 1-я Ельцовка, в Заельцовском районе</w:t>
            </w:r>
            <w:r w:rsidRPr="00EA2D16">
              <w:rPr>
                <w:szCs w:val="28"/>
              </w:rPr>
              <w:t>»</w:t>
            </w:r>
          </w:p>
        </w:tc>
      </w:tr>
    </w:tbl>
    <w:p w:rsidR="00D004CA" w:rsidRPr="00EA2D16" w:rsidRDefault="00D004CA" w:rsidP="00E93E6D">
      <w:pPr>
        <w:ind w:firstLine="700"/>
        <w:rPr>
          <w:szCs w:val="28"/>
        </w:rPr>
      </w:pPr>
    </w:p>
    <w:p w:rsidR="009678E2" w:rsidRPr="00EA2D16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EA2D16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EA2D16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EA2D16">
        <w:rPr>
          <w:rFonts w:eastAsia="Calibri"/>
          <w:szCs w:val="28"/>
        </w:rPr>
        <w:t>р</w:t>
      </w:r>
      <w:r w:rsidRPr="00EA2D16">
        <w:rPr>
          <w:rFonts w:eastAsia="Calibri"/>
          <w:szCs w:val="28"/>
        </w:rPr>
        <w:t>ска по проекту постановлен</w:t>
      </w:r>
      <w:r w:rsidR="00403F8B" w:rsidRPr="00EA2D16">
        <w:rPr>
          <w:rFonts w:eastAsia="Calibri"/>
          <w:szCs w:val="28"/>
        </w:rPr>
        <w:t>ия мэрии города Новосибирска «</w:t>
      </w:r>
      <w:r w:rsidR="00A901F4" w:rsidRPr="00EA2D16">
        <w:rPr>
          <w:szCs w:val="28"/>
        </w:rPr>
        <w:t>О проекте планиро</w:t>
      </w:r>
      <w:r w:rsidR="00A901F4" w:rsidRPr="00EA2D16">
        <w:rPr>
          <w:szCs w:val="28"/>
        </w:rPr>
        <w:t>в</w:t>
      </w:r>
      <w:r w:rsidR="00A901F4" w:rsidRPr="00EA2D16">
        <w:rPr>
          <w:szCs w:val="28"/>
        </w:rPr>
        <w:t>ки и проекте межевания территории, ограниченной улицей Ипподромской, пол</w:t>
      </w:r>
      <w:r w:rsidR="00A901F4" w:rsidRPr="00EA2D16">
        <w:rPr>
          <w:szCs w:val="28"/>
        </w:rPr>
        <w:t>о</w:t>
      </w:r>
      <w:r w:rsidR="00A901F4" w:rsidRPr="00EA2D16">
        <w:rPr>
          <w:szCs w:val="28"/>
        </w:rPr>
        <w:t>сой отвода железной дороги и Красным проспектом</w:t>
      </w:r>
      <w:r w:rsidR="00D166DE" w:rsidRPr="00EA2D16">
        <w:rPr>
          <w:szCs w:val="28"/>
        </w:rPr>
        <w:t xml:space="preserve"> и береговой линией реки </w:t>
      </w:r>
      <w:r w:rsidR="00D166DE" w:rsidRPr="00EA2D16">
        <w:rPr>
          <w:szCs w:val="28"/>
        </w:rPr>
        <w:br/>
        <w:t>1-я </w:t>
      </w:r>
      <w:r w:rsidR="00A901F4" w:rsidRPr="00EA2D16">
        <w:rPr>
          <w:szCs w:val="28"/>
        </w:rPr>
        <w:t>Ельцовка, в Заельцовском районе</w:t>
      </w:r>
      <w:r w:rsidRPr="00EA2D16">
        <w:rPr>
          <w:rFonts w:eastAsia="Calibri"/>
          <w:szCs w:val="28"/>
        </w:rPr>
        <w:t>», в соответствии с Градостроительным к</w:t>
      </w:r>
      <w:r w:rsidRPr="00EA2D16">
        <w:rPr>
          <w:rFonts w:eastAsia="Calibri"/>
          <w:szCs w:val="28"/>
        </w:rPr>
        <w:t>о</w:t>
      </w:r>
      <w:r w:rsidRPr="00EA2D16">
        <w:rPr>
          <w:rFonts w:eastAsia="Calibri"/>
          <w:szCs w:val="28"/>
        </w:rPr>
        <w:t>дексом Российской Фе</w:t>
      </w:r>
      <w:r w:rsidR="008F6959" w:rsidRPr="00EA2D16">
        <w:rPr>
          <w:rFonts w:eastAsia="Calibri"/>
          <w:szCs w:val="28"/>
        </w:rPr>
        <w:t xml:space="preserve">дерации, Федеральным законом от </w:t>
      </w:r>
      <w:r w:rsidRPr="00EA2D16">
        <w:rPr>
          <w:rFonts w:eastAsia="Calibri"/>
          <w:szCs w:val="28"/>
        </w:rPr>
        <w:t>06.10.2003 № 1</w:t>
      </w:r>
      <w:r w:rsidR="00DB1442">
        <w:rPr>
          <w:rFonts w:eastAsia="Calibri"/>
          <w:szCs w:val="28"/>
        </w:rPr>
        <w:t xml:space="preserve">31-ФЗ «Об </w:t>
      </w:r>
      <w:r w:rsidRPr="00EA2D16">
        <w:rPr>
          <w:rFonts w:eastAsia="Calibri"/>
          <w:szCs w:val="28"/>
        </w:rPr>
        <w:t>общих принципах организации местного самоуправления в Российской Ф</w:t>
      </w:r>
      <w:r w:rsidRPr="00EA2D16">
        <w:rPr>
          <w:rFonts w:eastAsia="Calibri"/>
          <w:szCs w:val="28"/>
        </w:rPr>
        <w:t>е</w:t>
      </w:r>
      <w:r w:rsidRPr="00EA2D16">
        <w:rPr>
          <w:rFonts w:eastAsia="Calibri"/>
          <w:szCs w:val="28"/>
        </w:rPr>
        <w:t>дерации», решением Совета</w:t>
      </w:r>
      <w:r w:rsidR="00930AB7" w:rsidRPr="00EA2D16">
        <w:rPr>
          <w:rFonts w:eastAsia="Calibri"/>
          <w:szCs w:val="28"/>
        </w:rPr>
        <w:t xml:space="preserve"> депутатов</w:t>
      </w:r>
      <w:r w:rsidRPr="00EA2D16">
        <w:rPr>
          <w:rFonts w:eastAsia="Calibri"/>
          <w:szCs w:val="28"/>
        </w:rPr>
        <w:t xml:space="preserve"> </w:t>
      </w:r>
      <w:r w:rsidR="00930AB7" w:rsidRPr="00EA2D16">
        <w:rPr>
          <w:rFonts w:eastAsia="Calibri"/>
          <w:szCs w:val="28"/>
        </w:rPr>
        <w:t xml:space="preserve">города </w:t>
      </w:r>
      <w:r w:rsidRPr="00EA2D16">
        <w:rPr>
          <w:rFonts w:eastAsia="Calibri"/>
          <w:szCs w:val="28"/>
        </w:rPr>
        <w:t>Ново</w:t>
      </w:r>
      <w:r w:rsidR="00E93E6D" w:rsidRPr="00EA2D16">
        <w:rPr>
          <w:rFonts w:eastAsia="Calibri"/>
          <w:szCs w:val="28"/>
        </w:rPr>
        <w:t xml:space="preserve">сибирска от </w:t>
      </w:r>
      <w:r w:rsidR="00B5325E" w:rsidRPr="00EA2D16">
        <w:rPr>
          <w:rFonts w:eastAsia="Calibri"/>
          <w:szCs w:val="28"/>
        </w:rPr>
        <w:t>20</w:t>
      </w:r>
      <w:r w:rsidR="00E93E6D" w:rsidRPr="00EA2D16">
        <w:rPr>
          <w:rFonts w:eastAsia="Calibri"/>
          <w:szCs w:val="28"/>
        </w:rPr>
        <w:t>.0</w:t>
      </w:r>
      <w:r w:rsidR="00B5325E" w:rsidRPr="00EA2D16">
        <w:rPr>
          <w:rFonts w:eastAsia="Calibri"/>
          <w:szCs w:val="28"/>
        </w:rPr>
        <w:t>6</w:t>
      </w:r>
      <w:r w:rsidR="00E93E6D" w:rsidRPr="00EA2D16">
        <w:rPr>
          <w:rFonts w:eastAsia="Calibri"/>
          <w:szCs w:val="28"/>
        </w:rPr>
        <w:t>.20</w:t>
      </w:r>
      <w:r w:rsidR="00B5325E" w:rsidRPr="00EA2D16">
        <w:rPr>
          <w:rFonts w:eastAsia="Calibri"/>
          <w:szCs w:val="28"/>
        </w:rPr>
        <w:t>18</w:t>
      </w:r>
      <w:r w:rsidR="00E93E6D" w:rsidRPr="00EA2D16">
        <w:rPr>
          <w:rFonts w:eastAsia="Calibri"/>
          <w:szCs w:val="28"/>
        </w:rPr>
        <w:t xml:space="preserve"> № </w:t>
      </w:r>
      <w:r w:rsidR="00B5261D" w:rsidRPr="00EA2D16">
        <w:rPr>
          <w:rFonts w:eastAsia="Calibri"/>
          <w:szCs w:val="28"/>
        </w:rPr>
        <w:t xml:space="preserve"> 640</w:t>
      </w:r>
      <w:r w:rsidR="00E93E6D" w:rsidRPr="00EA2D16">
        <w:rPr>
          <w:rFonts w:eastAsia="Calibri"/>
          <w:szCs w:val="28"/>
        </w:rPr>
        <w:t xml:space="preserve"> «</w:t>
      </w:r>
      <w:r w:rsidR="00D166DE" w:rsidRPr="00EA2D16">
        <w:rPr>
          <w:rFonts w:eastAsia="Calibri"/>
          <w:szCs w:val="28"/>
        </w:rPr>
        <w:t>О </w:t>
      </w:r>
      <w:r w:rsidR="00B5325E" w:rsidRPr="00EA2D16">
        <w:rPr>
          <w:rFonts w:eastAsia="Calibri"/>
          <w:szCs w:val="28"/>
        </w:rPr>
        <w:t>Порядке организации и проведения в городе Новосибирске общественных о</w:t>
      </w:r>
      <w:r w:rsidR="00B5325E" w:rsidRPr="00EA2D16">
        <w:rPr>
          <w:rFonts w:eastAsia="Calibri"/>
          <w:szCs w:val="28"/>
        </w:rPr>
        <w:t>б</w:t>
      </w:r>
      <w:r w:rsidR="00B5325E" w:rsidRPr="00EA2D16">
        <w:rPr>
          <w:rFonts w:eastAsia="Calibri"/>
          <w:szCs w:val="28"/>
        </w:rPr>
        <w:t xml:space="preserve">суждений и публичных слушаний в соответствии с </w:t>
      </w:r>
      <w:hyperlink r:id="rId9" w:history="1">
        <w:r w:rsidR="00B5325E" w:rsidRPr="00EA2D16">
          <w:rPr>
            <w:rFonts w:eastAsia="Calibri"/>
            <w:szCs w:val="28"/>
          </w:rPr>
          <w:t>законодательством</w:t>
        </w:r>
      </w:hyperlink>
      <w:r w:rsidR="00B5325E" w:rsidRPr="00EA2D16">
        <w:rPr>
          <w:rFonts w:eastAsia="Calibri"/>
          <w:szCs w:val="28"/>
        </w:rPr>
        <w:t xml:space="preserve"> о град</w:t>
      </w:r>
      <w:r w:rsidR="00B5325E" w:rsidRPr="00EA2D16">
        <w:rPr>
          <w:rFonts w:eastAsia="Calibri"/>
          <w:szCs w:val="28"/>
        </w:rPr>
        <w:t>о</w:t>
      </w:r>
      <w:r w:rsidR="00B5325E" w:rsidRPr="00EA2D16">
        <w:rPr>
          <w:rFonts w:eastAsia="Calibri"/>
          <w:szCs w:val="28"/>
        </w:rPr>
        <w:t>строительной деятельности</w:t>
      </w:r>
      <w:r w:rsidRPr="00EA2D16">
        <w:rPr>
          <w:rFonts w:eastAsia="Calibri"/>
          <w:szCs w:val="28"/>
        </w:rPr>
        <w:t>», постановлени</w:t>
      </w:r>
      <w:r w:rsidR="00457DD1" w:rsidRPr="00EA2D16">
        <w:rPr>
          <w:rFonts w:eastAsia="Calibri"/>
          <w:szCs w:val="28"/>
        </w:rPr>
        <w:t>ем</w:t>
      </w:r>
      <w:r w:rsidRPr="00EA2D16">
        <w:rPr>
          <w:rFonts w:eastAsia="Calibri"/>
          <w:szCs w:val="28"/>
        </w:rPr>
        <w:t xml:space="preserve"> мэрии города Новосибирска от</w:t>
      </w:r>
      <w:r w:rsidR="0033087E" w:rsidRPr="00EA2D16">
        <w:rPr>
          <w:rFonts w:eastAsia="Calibri"/>
          <w:szCs w:val="28"/>
        </w:rPr>
        <w:t xml:space="preserve"> </w:t>
      </w:r>
      <w:r w:rsidR="00B465A5" w:rsidRPr="00EA2D16">
        <w:rPr>
          <w:rFonts w:eastAsia="Calibri"/>
          <w:szCs w:val="28"/>
        </w:rPr>
        <w:t>07.08</w:t>
      </w:r>
      <w:r w:rsidR="00315CA5" w:rsidRPr="00EA2D16">
        <w:rPr>
          <w:rFonts w:eastAsia="Calibri"/>
          <w:szCs w:val="28"/>
        </w:rPr>
        <w:t xml:space="preserve">.2018 № </w:t>
      </w:r>
      <w:r w:rsidR="00B465A5" w:rsidRPr="00EA2D16">
        <w:rPr>
          <w:rFonts w:eastAsia="Calibri"/>
          <w:szCs w:val="28"/>
        </w:rPr>
        <w:t>2895</w:t>
      </w:r>
      <w:r w:rsidR="00315CA5" w:rsidRPr="00EA2D16">
        <w:rPr>
          <w:rFonts w:eastAsia="Calibri"/>
          <w:szCs w:val="28"/>
        </w:rPr>
        <w:t xml:space="preserve"> </w:t>
      </w:r>
      <w:r w:rsidR="00302051" w:rsidRPr="00EA2D16">
        <w:rPr>
          <w:rFonts w:eastAsia="Calibri"/>
          <w:szCs w:val="28"/>
        </w:rPr>
        <w:t>«</w:t>
      </w:r>
      <w:r w:rsidR="00315CA5" w:rsidRPr="00EA2D16">
        <w:rPr>
          <w:rFonts w:eastAsia="Calibri"/>
          <w:szCs w:val="28"/>
        </w:rPr>
        <w:t xml:space="preserve">О подготовке </w:t>
      </w:r>
      <w:r w:rsidR="00B465A5" w:rsidRPr="00EA2D16">
        <w:rPr>
          <w:szCs w:val="28"/>
        </w:rPr>
        <w:t>проекта планировки и проектов межевания те</w:t>
      </w:r>
      <w:r w:rsidR="00B465A5" w:rsidRPr="00EA2D16">
        <w:rPr>
          <w:szCs w:val="28"/>
        </w:rPr>
        <w:t>р</w:t>
      </w:r>
      <w:r w:rsidR="00B465A5" w:rsidRPr="00EA2D16">
        <w:rPr>
          <w:szCs w:val="28"/>
        </w:rPr>
        <w:t>ритории, ограниченной улицей Ипподромской, полосой отвода железной дороги и Красным проспектом и береговой линией реки 1-я Ельцовка, в Заельцовском ра</w:t>
      </w:r>
      <w:r w:rsidR="00B465A5" w:rsidRPr="00EA2D16">
        <w:rPr>
          <w:szCs w:val="28"/>
        </w:rPr>
        <w:t>й</w:t>
      </w:r>
      <w:r w:rsidR="00B465A5" w:rsidRPr="00EA2D16">
        <w:rPr>
          <w:szCs w:val="28"/>
        </w:rPr>
        <w:t>оне</w:t>
      </w:r>
      <w:r w:rsidR="00302051" w:rsidRPr="00EA2D16">
        <w:rPr>
          <w:rFonts w:eastAsia="Calibri"/>
          <w:szCs w:val="28"/>
        </w:rPr>
        <w:t>»</w:t>
      </w:r>
      <w:r w:rsidR="008F6959" w:rsidRPr="00EA2D16">
        <w:rPr>
          <w:rFonts w:eastAsia="Calibri"/>
          <w:szCs w:val="28"/>
        </w:rPr>
        <w:t>,</w:t>
      </w:r>
      <w:r w:rsidR="00FD4B45" w:rsidRPr="00EA2D16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EA2D16">
        <w:rPr>
          <w:rFonts w:eastAsia="Calibri"/>
          <w:szCs w:val="28"/>
        </w:rPr>
        <w:t>,</w:t>
      </w:r>
      <w:r w:rsidR="00C16DD9" w:rsidRPr="00EA2D16">
        <w:rPr>
          <w:rFonts w:eastAsia="Calibri"/>
          <w:szCs w:val="28"/>
        </w:rPr>
        <w:t> </w:t>
      </w:r>
      <w:r w:rsidRPr="00EA2D16">
        <w:rPr>
          <w:rFonts w:eastAsia="Calibri"/>
          <w:szCs w:val="28"/>
        </w:rPr>
        <w:t>ПОСТАНОВЛЯЮ:</w:t>
      </w:r>
    </w:p>
    <w:p w:rsidR="00D80201" w:rsidRPr="00EA2D16" w:rsidRDefault="00D80201" w:rsidP="00D80201">
      <w:pPr>
        <w:ind w:firstLine="697"/>
        <w:rPr>
          <w:szCs w:val="28"/>
        </w:rPr>
      </w:pPr>
      <w:r w:rsidRPr="00EA2D16">
        <w:rPr>
          <w:szCs w:val="28"/>
        </w:rPr>
        <w:t>1. Провести:</w:t>
      </w:r>
    </w:p>
    <w:p w:rsidR="00D80201" w:rsidRPr="00EA2D16" w:rsidRDefault="00D80201" w:rsidP="00D80201">
      <w:pPr>
        <w:ind w:firstLine="697"/>
        <w:rPr>
          <w:szCs w:val="28"/>
        </w:rPr>
      </w:pPr>
      <w:r w:rsidRPr="00EA2D16">
        <w:rPr>
          <w:szCs w:val="28"/>
        </w:rPr>
        <w:t>1.1. Публичные слушания по проекту постановления мэрии города Новос</w:t>
      </w:r>
      <w:r w:rsidRPr="00EA2D16">
        <w:rPr>
          <w:szCs w:val="28"/>
        </w:rPr>
        <w:t>и</w:t>
      </w:r>
      <w:r w:rsidRPr="00EA2D16">
        <w:rPr>
          <w:szCs w:val="28"/>
        </w:rPr>
        <w:t>бирска «</w:t>
      </w:r>
      <w:r w:rsidR="00A901F4" w:rsidRPr="00EA2D16">
        <w:rPr>
          <w:szCs w:val="28"/>
        </w:rPr>
        <w:t>О проекте планировки и проект</w:t>
      </w:r>
      <w:r w:rsidR="001C6D9D">
        <w:rPr>
          <w:szCs w:val="28"/>
        </w:rPr>
        <w:t>ах</w:t>
      </w:r>
      <w:r w:rsidR="00A901F4" w:rsidRPr="00EA2D16">
        <w:rPr>
          <w:szCs w:val="28"/>
        </w:rPr>
        <w:t xml:space="preserve"> межевания территории, ограниченной улицей Ипподромской, полосой отвода железной дороги и Красным проспектом и береговой линией реки 1-я Ельцовка, в Заельцовском районе</w:t>
      </w:r>
      <w:r w:rsidR="00871F04" w:rsidRPr="00EA2D16">
        <w:rPr>
          <w:rFonts w:eastAsia="Calibri"/>
          <w:szCs w:val="28"/>
        </w:rPr>
        <w:t xml:space="preserve">» </w:t>
      </w:r>
      <w:r w:rsidR="00871F04" w:rsidRPr="00EA2D16">
        <w:rPr>
          <w:szCs w:val="28"/>
        </w:rPr>
        <w:t xml:space="preserve">(далее – публичные слушания) (приложение) с </w:t>
      </w:r>
      <w:r w:rsidR="003A13D4">
        <w:rPr>
          <w:szCs w:val="28"/>
        </w:rPr>
        <w:t>24</w:t>
      </w:r>
      <w:r w:rsidR="000804BB">
        <w:rPr>
          <w:szCs w:val="28"/>
        </w:rPr>
        <w:t>.10</w:t>
      </w:r>
      <w:r w:rsidR="00871F04" w:rsidRPr="00EA2D16">
        <w:rPr>
          <w:szCs w:val="28"/>
        </w:rPr>
        <w:t xml:space="preserve">.2019 по </w:t>
      </w:r>
      <w:r w:rsidR="003A13D4">
        <w:rPr>
          <w:szCs w:val="28"/>
        </w:rPr>
        <w:t>12</w:t>
      </w:r>
      <w:r w:rsidR="007640FB">
        <w:rPr>
          <w:szCs w:val="28"/>
        </w:rPr>
        <w:t>.12</w:t>
      </w:r>
      <w:r w:rsidR="00D75196">
        <w:rPr>
          <w:szCs w:val="28"/>
        </w:rPr>
        <w:t>.2</w:t>
      </w:r>
      <w:r w:rsidR="00D75196" w:rsidRPr="00EA2D16">
        <w:rPr>
          <w:szCs w:val="28"/>
        </w:rPr>
        <w:t>019</w:t>
      </w:r>
      <w:r w:rsidR="00D75196">
        <w:rPr>
          <w:szCs w:val="28"/>
        </w:rPr>
        <w:t>.</w:t>
      </w:r>
      <w:r w:rsidR="00D75196" w:rsidRPr="00EA2D16">
        <w:rPr>
          <w:szCs w:val="28"/>
        </w:rPr>
        <w:t xml:space="preserve"> </w:t>
      </w:r>
    </w:p>
    <w:p w:rsidR="00D80201" w:rsidRPr="00EA2D16" w:rsidRDefault="00D80201" w:rsidP="00D80201">
      <w:pPr>
        <w:ind w:firstLine="697"/>
        <w:rPr>
          <w:szCs w:val="28"/>
        </w:rPr>
      </w:pPr>
      <w:r w:rsidRPr="00EA2D16">
        <w:rPr>
          <w:szCs w:val="28"/>
        </w:rPr>
        <w:t xml:space="preserve">1.2. Собрание участников публичных </w:t>
      </w:r>
      <w:r w:rsidR="00E74ED1" w:rsidRPr="00EA2D16">
        <w:rPr>
          <w:szCs w:val="28"/>
        </w:rPr>
        <w:t xml:space="preserve">слушаний </w:t>
      </w:r>
      <w:r w:rsidR="00EA4378">
        <w:rPr>
          <w:szCs w:val="28"/>
        </w:rPr>
        <w:t>22</w:t>
      </w:r>
      <w:r w:rsidR="00D75196">
        <w:rPr>
          <w:szCs w:val="28"/>
        </w:rPr>
        <w:t>.11.2019 в</w:t>
      </w:r>
      <w:r w:rsidRPr="00EA2D16">
        <w:rPr>
          <w:szCs w:val="28"/>
        </w:rPr>
        <w:t xml:space="preserve"> </w:t>
      </w:r>
      <w:r w:rsidR="00315CA5" w:rsidRPr="00EA2D16">
        <w:rPr>
          <w:szCs w:val="28"/>
        </w:rPr>
        <w:t>1</w:t>
      </w:r>
      <w:r w:rsidR="001C6D9D">
        <w:rPr>
          <w:szCs w:val="28"/>
        </w:rPr>
        <w:t>4</w:t>
      </w:r>
      <w:r w:rsidR="00E74ED1" w:rsidRPr="00EA2D16">
        <w:rPr>
          <w:szCs w:val="28"/>
        </w:rPr>
        <w:t>.</w:t>
      </w:r>
      <w:r w:rsidR="001C6D9D">
        <w:rPr>
          <w:szCs w:val="28"/>
        </w:rPr>
        <w:t>0</w:t>
      </w:r>
      <w:r w:rsidR="00E74ED1" w:rsidRPr="00EA2D16">
        <w:rPr>
          <w:szCs w:val="28"/>
        </w:rPr>
        <w:t>0</w:t>
      </w:r>
      <w:r w:rsidRPr="00EA2D16">
        <w:rPr>
          <w:szCs w:val="28"/>
        </w:rPr>
        <w:t xml:space="preserve"> час. по адресу: Российская Федерация, Новосибирская область, город Новосибирск, Красный проспект, 50, кабинет 230</w:t>
      </w:r>
      <w:r w:rsidRPr="00EA2D16">
        <w:t>.</w:t>
      </w:r>
    </w:p>
    <w:p w:rsidR="00302051" w:rsidRPr="00EA2D16" w:rsidRDefault="00302051" w:rsidP="00302051">
      <w:pPr>
        <w:rPr>
          <w:szCs w:val="28"/>
        </w:rPr>
      </w:pPr>
      <w:r w:rsidRPr="00EA2D16">
        <w:rPr>
          <w:szCs w:val="28"/>
        </w:rPr>
        <w:t xml:space="preserve">2. Создать организационный комитет по подготовке и проведению </w:t>
      </w:r>
      <w:r w:rsidRPr="00EA2D16">
        <w:rPr>
          <w:rFonts w:eastAsia="Calibri"/>
          <w:szCs w:val="28"/>
        </w:rPr>
        <w:t>публи</w:t>
      </w:r>
      <w:r w:rsidRPr="00EA2D16">
        <w:rPr>
          <w:rFonts w:eastAsia="Calibri"/>
          <w:szCs w:val="28"/>
        </w:rPr>
        <w:t>ч</w:t>
      </w:r>
      <w:r w:rsidRPr="00EA2D16">
        <w:rPr>
          <w:rFonts w:eastAsia="Calibri"/>
          <w:szCs w:val="28"/>
        </w:rPr>
        <w:t>ных слушаний</w:t>
      </w:r>
      <w:r w:rsidRPr="00EA2D16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DC7292" w:rsidRPr="00EA2D16" w:rsidTr="00B94EBE">
        <w:trPr>
          <w:cantSplit/>
        </w:trPr>
        <w:tc>
          <w:tcPr>
            <w:tcW w:w="4644" w:type="dxa"/>
          </w:tcPr>
          <w:p w:rsidR="00DC7292" w:rsidRPr="00EA2D16" w:rsidRDefault="00DC7292" w:rsidP="00DC7292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Бакулова Екатерина Ивановна</w:t>
            </w:r>
          </w:p>
        </w:tc>
        <w:tc>
          <w:tcPr>
            <w:tcW w:w="426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тельства мэрии города Новосибирска;</w:t>
            </w:r>
          </w:p>
        </w:tc>
      </w:tr>
      <w:tr w:rsidR="00DC7292" w:rsidRPr="00EA2D16" w:rsidTr="008A4B5B">
        <w:trPr>
          <w:cantSplit/>
        </w:trPr>
        <w:tc>
          <w:tcPr>
            <w:tcW w:w="4644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lastRenderedPageBreak/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начальник отдела планировки террит</w:t>
            </w:r>
            <w:r w:rsidRPr="00EA2D16">
              <w:rPr>
                <w:szCs w:val="28"/>
              </w:rPr>
              <w:t>о</w:t>
            </w:r>
            <w:r w:rsidRPr="00EA2D16">
              <w:rPr>
                <w:szCs w:val="28"/>
              </w:rPr>
              <w:t>рии города Главного управления арх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DC7292" w:rsidRPr="00EA2D16" w:rsidTr="008A4B5B">
        <w:trPr>
          <w:cantSplit/>
        </w:trPr>
        <w:tc>
          <w:tcPr>
            <w:tcW w:w="4644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Демченко Татьяна Юрьевна</w:t>
            </w:r>
          </w:p>
        </w:tc>
        <w:tc>
          <w:tcPr>
            <w:tcW w:w="426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консультант отдела градостроительной подготовки территорий Главного управления архитектуры и градостро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тельства мэрии города Новосибирска;</w:t>
            </w:r>
          </w:p>
        </w:tc>
      </w:tr>
      <w:tr w:rsidR="00DC7292" w:rsidRPr="00EA2D16" w:rsidTr="008A4B5B">
        <w:trPr>
          <w:cantSplit/>
        </w:trPr>
        <w:tc>
          <w:tcPr>
            <w:tcW w:w="4644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Канунников Сергей Иванович</w:t>
            </w:r>
          </w:p>
        </w:tc>
        <w:tc>
          <w:tcPr>
            <w:tcW w:w="426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DC7292" w:rsidRPr="00EA2D16" w:rsidRDefault="00DC7292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глава администрации Центрального округа по Железнодорожному, Заел</w:t>
            </w:r>
            <w:r w:rsidRPr="00EA2D16">
              <w:rPr>
                <w:szCs w:val="28"/>
              </w:rPr>
              <w:t>ь</w:t>
            </w:r>
            <w:r w:rsidRPr="00EA2D16">
              <w:rPr>
                <w:szCs w:val="28"/>
              </w:rPr>
              <w:t>цовскому и Центральному районам г</w:t>
            </w:r>
            <w:r w:rsidRPr="00EA2D16">
              <w:rPr>
                <w:szCs w:val="28"/>
              </w:rPr>
              <w:t>о</w:t>
            </w:r>
            <w:r w:rsidRPr="00EA2D16">
              <w:rPr>
                <w:szCs w:val="28"/>
              </w:rPr>
              <w:t>рода Новосибирска;</w:t>
            </w:r>
          </w:p>
        </w:tc>
      </w:tr>
      <w:tr w:rsidR="005C235B" w:rsidRPr="00EA2D16" w:rsidTr="008A4B5B">
        <w:trPr>
          <w:cantSplit/>
        </w:trPr>
        <w:tc>
          <w:tcPr>
            <w:tcW w:w="4644" w:type="dxa"/>
          </w:tcPr>
          <w:p w:rsidR="005C235B" w:rsidRPr="00EA2D16" w:rsidRDefault="005C235B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Кухарева Ольга Владимировна</w:t>
            </w:r>
          </w:p>
        </w:tc>
        <w:tc>
          <w:tcPr>
            <w:tcW w:w="426" w:type="dxa"/>
          </w:tcPr>
          <w:p w:rsidR="005C235B" w:rsidRPr="00EA2D16" w:rsidRDefault="005C235B" w:rsidP="002A25DF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C235B" w:rsidRPr="00EA2D16" w:rsidRDefault="005C235B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Главный специалист отдела град</w:t>
            </w:r>
            <w:r w:rsidRPr="00EA2D16">
              <w:rPr>
                <w:szCs w:val="28"/>
              </w:rPr>
              <w:t>о</w:t>
            </w:r>
            <w:r w:rsidRPr="00EA2D16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Pr="00EA2D16">
              <w:rPr>
                <w:szCs w:val="28"/>
              </w:rPr>
              <w:t>о</w:t>
            </w:r>
            <w:r w:rsidRPr="00EA2D16">
              <w:rPr>
                <w:szCs w:val="28"/>
              </w:rPr>
              <w:t>восибирска;</w:t>
            </w:r>
          </w:p>
        </w:tc>
      </w:tr>
      <w:tr w:rsidR="005C235B" w:rsidRPr="00EA2D16" w:rsidTr="008A4B5B">
        <w:trPr>
          <w:cantSplit/>
        </w:trPr>
        <w:tc>
          <w:tcPr>
            <w:tcW w:w="4644" w:type="dxa"/>
          </w:tcPr>
          <w:p w:rsidR="005C235B" w:rsidRPr="00EA2D16" w:rsidRDefault="005C235B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5C235B" w:rsidRPr="00EA2D16" w:rsidRDefault="005C235B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C235B" w:rsidRPr="00EA2D16" w:rsidRDefault="005C235B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главный специалист отдела планиро</w:t>
            </w:r>
            <w:r w:rsidRPr="00EA2D16">
              <w:rPr>
                <w:szCs w:val="28"/>
              </w:rPr>
              <w:t>в</w:t>
            </w:r>
            <w:r w:rsidRPr="00EA2D16">
              <w:rPr>
                <w:szCs w:val="28"/>
              </w:rPr>
              <w:t>ки территории города Главного упра</w:t>
            </w:r>
            <w:r w:rsidRPr="00EA2D16">
              <w:rPr>
                <w:szCs w:val="28"/>
              </w:rPr>
              <w:t>в</w:t>
            </w:r>
            <w:r w:rsidRPr="00EA2D16">
              <w:rPr>
                <w:szCs w:val="28"/>
              </w:rPr>
              <w:t>ления архитектуры и градостроител</w:t>
            </w:r>
            <w:r w:rsidRPr="00EA2D16">
              <w:rPr>
                <w:szCs w:val="28"/>
              </w:rPr>
              <w:t>ь</w:t>
            </w:r>
            <w:r w:rsidRPr="00EA2D16">
              <w:rPr>
                <w:szCs w:val="28"/>
              </w:rPr>
              <w:t>ства мэрии города Новосибирска;</w:t>
            </w:r>
          </w:p>
        </w:tc>
      </w:tr>
      <w:tr w:rsidR="005C235B" w:rsidRPr="00EA2D16" w:rsidTr="008A4B5B">
        <w:trPr>
          <w:cantSplit/>
        </w:trPr>
        <w:tc>
          <w:tcPr>
            <w:tcW w:w="4644" w:type="dxa"/>
          </w:tcPr>
          <w:p w:rsidR="005C235B" w:rsidRPr="00EA2D16" w:rsidRDefault="005C235B" w:rsidP="005C235B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Никулина Евгени</w:t>
            </w:r>
            <w:r>
              <w:rPr>
                <w:szCs w:val="28"/>
              </w:rPr>
              <w:t>я</w:t>
            </w:r>
            <w:r w:rsidRPr="00EA2D16">
              <w:rPr>
                <w:szCs w:val="28"/>
              </w:rPr>
              <w:t xml:space="preserve"> Евгеньевна</w:t>
            </w:r>
          </w:p>
        </w:tc>
        <w:tc>
          <w:tcPr>
            <w:tcW w:w="426" w:type="dxa"/>
          </w:tcPr>
          <w:p w:rsidR="005C235B" w:rsidRPr="00EA2D16" w:rsidRDefault="005C235B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−</w:t>
            </w:r>
          </w:p>
        </w:tc>
        <w:tc>
          <w:tcPr>
            <w:tcW w:w="4961" w:type="dxa"/>
          </w:tcPr>
          <w:p w:rsidR="005C235B" w:rsidRPr="00EA2D16" w:rsidRDefault="005C235B" w:rsidP="00DC7292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главный специалист отдела планиро</w:t>
            </w:r>
            <w:r w:rsidRPr="00EA2D16">
              <w:rPr>
                <w:szCs w:val="28"/>
              </w:rPr>
              <w:t>в</w:t>
            </w:r>
            <w:r w:rsidRPr="00EA2D16">
              <w:rPr>
                <w:szCs w:val="28"/>
              </w:rPr>
              <w:t>ки территории города Главного упра</w:t>
            </w:r>
            <w:r w:rsidRPr="00EA2D16">
              <w:rPr>
                <w:szCs w:val="28"/>
              </w:rPr>
              <w:t>в</w:t>
            </w:r>
            <w:r w:rsidRPr="00EA2D16">
              <w:rPr>
                <w:szCs w:val="28"/>
              </w:rPr>
              <w:t>ления архитектуры и градостроител</w:t>
            </w:r>
            <w:r w:rsidRPr="00EA2D16">
              <w:rPr>
                <w:szCs w:val="28"/>
              </w:rPr>
              <w:t>ь</w:t>
            </w:r>
            <w:r w:rsidRPr="00EA2D16">
              <w:rPr>
                <w:szCs w:val="28"/>
              </w:rPr>
              <w:t>ства мэрии города Новосибирска;</w:t>
            </w:r>
          </w:p>
        </w:tc>
      </w:tr>
      <w:tr w:rsidR="005C235B" w:rsidRPr="00EA2D16" w:rsidTr="00D166DE">
        <w:trPr>
          <w:cantSplit/>
        </w:trPr>
        <w:tc>
          <w:tcPr>
            <w:tcW w:w="4644" w:type="dxa"/>
          </w:tcPr>
          <w:p w:rsidR="005C235B" w:rsidRPr="00EA2D16" w:rsidRDefault="005C235B" w:rsidP="00D166DE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Позднякова Елена Викторовна</w:t>
            </w:r>
          </w:p>
        </w:tc>
        <w:tc>
          <w:tcPr>
            <w:tcW w:w="426" w:type="dxa"/>
          </w:tcPr>
          <w:p w:rsidR="005C235B" w:rsidRPr="00EA2D16" w:rsidRDefault="005C235B" w:rsidP="00D166DE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C235B" w:rsidRPr="00EA2D16" w:rsidRDefault="005C235B" w:rsidP="00D166DE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тельства мэрии города Новосибирска;</w:t>
            </w:r>
          </w:p>
        </w:tc>
      </w:tr>
      <w:tr w:rsidR="005C235B" w:rsidRPr="00EA2D16" w:rsidTr="00D166DE">
        <w:trPr>
          <w:cantSplit/>
        </w:trPr>
        <w:tc>
          <w:tcPr>
            <w:tcW w:w="4644" w:type="dxa"/>
          </w:tcPr>
          <w:p w:rsidR="005C235B" w:rsidRPr="00EA2D16" w:rsidRDefault="005C235B" w:rsidP="00D166DE">
            <w:pPr>
              <w:suppressAutoHyphens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5C235B" w:rsidRPr="00EA2D16" w:rsidRDefault="005C235B" w:rsidP="00D166DE">
            <w:pPr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C235B" w:rsidRPr="00EA2D16" w:rsidRDefault="005C235B" w:rsidP="00D166DE">
            <w:pPr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начальник Главного управления арх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5C235B" w:rsidRPr="00EA2D16" w:rsidTr="00D166DE">
        <w:trPr>
          <w:cantSplit/>
        </w:trPr>
        <w:tc>
          <w:tcPr>
            <w:tcW w:w="4644" w:type="dxa"/>
          </w:tcPr>
          <w:p w:rsidR="005C235B" w:rsidRPr="00EA2D16" w:rsidRDefault="005C235B" w:rsidP="00D166DE">
            <w:pPr>
              <w:suppressAutoHyphens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:rsidR="005C235B" w:rsidRPr="00EA2D16" w:rsidRDefault="005C235B" w:rsidP="00D166DE">
            <w:pPr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5C235B" w:rsidRPr="00EA2D16" w:rsidRDefault="005C235B" w:rsidP="00D166DE">
            <w:pPr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тектор города.</w:t>
            </w:r>
          </w:p>
        </w:tc>
      </w:tr>
    </w:tbl>
    <w:p w:rsidR="00092A0A" w:rsidRPr="00EA2D16" w:rsidRDefault="006C5E6F" w:rsidP="00E93E6D">
      <w:pPr>
        <w:spacing w:line="240" w:lineRule="atLeast"/>
        <w:rPr>
          <w:szCs w:val="28"/>
        </w:rPr>
      </w:pPr>
      <w:r w:rsidRPr="00EA2D16">
        <w:rPr>
          <w:szCs w:val="28"/>
        </w:rPr>
        <w:t>3</w:t>
      </w:r>
      <w:r w:rsidR="00092A0A" w:rsidRPr="00EA2D16">
        <w:rPr>
          <w:szCs w:val="28"/>
        </w:rPr>
        <w:t>. </w:t>
      </w:r>
      <w:r w:rsidR="00063287" w:rsidRPr="00EA2D16">
        <w:rPr>
          <w:szCs w:val="28"/>
        </w:rPr>
        <w:t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</w:t>
      </w:r>
      <w:r w:rsidR="00A140FA">
        <w:rPr>
          <w:szCs w:val="28"/>
          <w:lang w:val="en-US"/>
        </w:rPr>
        <w:t>d</w:t>
      </w:r>
      <w:r w:rsidR="00063287" w:rsidRPr="00EA2D16">
        <w:rPr>
          <w:szCs w:val="28"/>
        </w:rPr>
        <w:t>mnsk.ru, контактный телефон: 227-54-18</w:t>
      </w:r>
      <w:r w:rsidR="00092A0A" w:rsidRPr="00EA2D16">
        <w:rPr>
          <w:szCs w:val="28"/>
        </w:rPr>
        <w:t>.</w:t>
      </w:r>
    </w:p>
    <w:p w:rsidR="00DB5E35" w:rsidRPr="00EA2D16" w:rsidRDefault="00DB5E35" w:rsidP="00B33606">
      <w:pPr>
        <w:spacing w:line="240" w:lineRule="atLeast"/>
        <w:rPr>
          <w:szCs w:val="28"/>
        </w:rPr>
      </w:pPr>
      <w:r w:rsidRPr="00EA2D16">
        <w:rPr>
          <w:szCs w:val="28"/>
        </w:rPr>
        <w:t>4. </w:t>
      </w:r>
      <w:r w:rsidR="006F230A" w:rsidRPr="00EA2D16">
        <w:rPr>
          <w:szCs w:val="28"/>
        </w:rPr>
        <w:t>Установить п</w:t>
      </w:r>
      <w:r w:rsidRPr="00EA2D16">
        <w:rPr>
          <w:szCs w:val="28"/>
        </w:rPr>
        <w:t>орядок проведения</w:t>
      </w:r>
      <w:r w:rsidR="006F230A" w:rsidRPr="00EA2D16">
        <w:rPr>
          <w:szCs w:val="28"/>
        </w:rPr>
        <w:t xml:space="preserve"> </w:t>
      </w:r>
      <w:r w:rsidR="009C13D1" w:rsidRPr="00EA2D16">
        <w:rPr>
          <w:szCs w:val="28"/>
        </w:rPr>
        <w:t>публичных слушаний</w:t>
      </w:r>
      <w:r w:rsidR="006F230A" w:rsidRPr="00EA2D16">
        <w:rPr>
          <w:szCs w:val="28"/>
        </w:rPr>
        <w:t>, состоящий</w:t>
      </w:r>
      <w:r w:rsidRPr="00EA2D16">
        <w:rPr>
          <w:szCs w:val="28"/>
        </w:rPr>
        <w:t xml:space="preserve"> из сл</w:t>
      </w:r>
      <w:r w:rsidRPr="00EA2D16">
        <w:rPr>
          <w:szCs w:val="28"/>
        </w:rPr>
        <w:t>е</w:t>
      </w:r>
      <w:r w:rsidRPr="00EA2D16">
        <w:rPr>
          <w:szCs w:val="28"/>
        </w:rPr>
        <w:t>дующих этапов:</w:t>
      </w:r>
    </w:p>
    <w:p w:rsidR="00DB5E35" w:rsidRPr="00EA2D16" w:rsidRDefault="00DB5E35" w:rsidP="00B33606">
      <w:pPr>
        <w:spacing w:line="240" w:lineRule="atLeast"/>
        <w:rPr>
          <w:szCs w:val="28"/>
        </w:rPr>
      </w:pPr>
      <w:r w:rsidRPr="00EA2D16">
        <w:rPr>
          <w:szCs w:val="28"/>
        </w:rPr>
        <w:t xml:space="preserve">оповещение о </w:t>
      </w:r>
      <w:r w:rsidR="00457DD1" w:rsidRPr="00EA2D16">
        <w:rPr>
          <w:szCs w:val="28"/>
        </w:rPr>
        <w:t>начале</w:t>
      </w:r>
      <w:r w:rsidRPr="00EA2D16">
        <w:rPr>
          <w:szCs w:val="28"/>
        </w:rPr>
        <w:t xml:space="preserve"> </w:t>
      </w:r>
      <w:r w:rsidR="009C13D1" w:rsidRPr="00EA2D16">
        <w:rPr>
          <w:szCs w:val="28"/>
        </w:rPr>
        <w:t>публичных слушаний</w:t>
      </w:r>
      <w:r w:rsidRPr="00EA2D16">
        <w:rPr>
          <w:szCs w:val="28"/>
        </w:rPr>
        <w:t>;</w:t>
      </w:r>
    </w:p>
    <w:p w:rsidR="00DB5E35" w:rsidRPr="00EA2D16" w:rsidRDefault="00DB5E35" w:rsidP="00B33606">
      <w:pPr>
        <w:spacing w:line="240" w:lineRule="atLeast"/>
        <w:rPr>
          <w:szCs w:val="28"/>
        </w:rPr>
      </w:pPr>
      <w:r w:rsidRPr="00EA2D16">
        <w:rPr>
          <w:szCs w:val="28"/>
        </w:rPr>
        <w:t xml:space="preserve">размещение проекта, подлежащего рассмотрению на </w:t>
      </w:r>
      <w:r w:rsidR="009C13D1" w:rsidRPr="00EA2D16">
        <w:rPr>
          <w:szCs w:val="28"/>
        </w:rPr>
        <w:t xml:space="preserve">публичных </w:t>
      </w:r>
      <w:r w:rsidR="00930AB7" w:rsidRPr="00EA2D16">
        <w:rPr>
          <w:szCs w:val="28"/>
        </w:rPr>
        <w:t>слушаниях,</w:t>
      </w:r>
      <w:r w:rsidR="00B33606" w:rsidRPr="00EA2D16">
        <w:rPr>
          <w:szCs w:val="28"/>
        </w:rPr>
        <w:t xml:space="preserve"> </w:t>
      </w:r>
      <w:r w:rsidRPr="00EA2D16">
        <w:rPr>
          <w:szCs w:val="28"/>
        </w:rPr>
        <w:t xml:space="preserve">и открытие экспозиции или экспозиций </w:t>
      </w:r>
      <w:r w:rsidR="00457DD1" w:rsidRPr="00EA2D16">
        <w:rPr>
          <w:szCs w:val="28"/>
        </w:rPr>
        <w:t xml:space="preserve">такого </w:t>
      </w:r>
      <w:r w:rsidRPr="00EA2D16">
        <w:rPr>
          <w:szCs w:val="28"/>
        </w:rPr>
        <w:t>проекта;</w:t>
      </w:r>
    </w:p>
    <w:p w:rsidR="00DB5E35" w:rsidRPr="00EA2D16" w:rsidRDefault="00DB5E35" w:rsidP="00B33606">
      <w:pPr>
        <w:spacing w:line="240" w:lineRule="atLeast"/>
        <w:rPr>
          <w:szCs w:val="28"/>
        </w:rPr>
      </w:pPr>
      <w:r w:rsidRPr="00EA2D16">
        <w:rPr>
          <w:szCs w:val="28"/>
        </w:rPr>
        <w:t>проведение экспозиции или экспозиций проекта, подлежащего рассмотр</w:t>
      </w:r>
      <w:r w:rsidRPr="00EA2D16">
        <w:rPr>
          <w:szCs w:val="28"/>
        </w:rPr>
        <w:t>е</w:t>
      </w:r>
      <w:r w:rsidRPr="00EA2D16">
        <w:rPr>
          <w:szCs w:val="28"/>
        </w:rPr>
        <w:t xml:space="preserve">нию на </w:t>
      </w:r>
      <w:r w:rsidR="009C13D1" w:rsidRPr="00EA2D16">
        <w:rPr>
          <w:szCs w:val="28"/>
        </w:rPr>
        <w:t>публичных слушани</w:t>
      </w:r>
      <w:r w:rsidR="0052181E" w:rsidRPr="00EA2D16">
        <w:rPr>
          <w:szCs w:val="28"/>
        </w:rPr>
        <w:t>ях</w:t>
      </w:r>
      <w:r w:rsidRPr="00EA2D16">
        <w:rPr>
          <w:szCs w:val="28"/>
        </w:rPr>
        <w:t>;</w:t>
      </w:r>
    </w:p>
    <w:p w:rsidR="00B33606" w:rsidRPr="00EA2D16" w:rsidRDefault="00B33606" w:rsidP="00B33606">
      <w:pPr>
        <w:spacing w:line="240" w:lineRule="atLeast"/>
        <w:rPr>
          <w:szCs w:val="28"/>
        </w:rPr>
      </w:pPr>
      <w:r w:rsidRPr="00EA2D16">
        <w:rPr>
          <w:szCs w:val="28"/>
        </w:rPr>
        <w:t>проведение собрания участников публичных слушаний;</w:t>
      </w:r>
    </w:p>
    <w:p w:rsidR="00DB5E35" w:rsidRPr="00EA2D16" w:rsidRDefault="00DB5E35" w:rsidP="00B33606">
      <w:pPr>
        <w:spacing w:line="240" w:lineRule="atLeast"/>
        <w:rPr>
          <w:szCs w:val="28"/>
        </w:rPr>
      </w:pPr>
      <w:r w:rsidRPr="00EA2D16">
        <w:rPr>
          <w:szCs w:val="28"/>
        </w:rPr>
        <w:lastRenderedPageBreak/>
        <w:t xml:space="preserve">подготовка и оформление протокола </w:t>
      </w:r>
      <w:r w:rsidR="009C13D1" w:rsidRPr="00EA2D16">
        <w:rPr>
          <w:szCs w:val="28"/>
        </w:rPr>
        <w:t>публичных слушаний</w:t>
      </w:r>
      <w:r w:rsidR="00334B30" w:rsidRPr="00EA2D16">
        <w:rPr>
          <w:szCs w:val="28"/>
        </w:rPr>
        <w:t>;</w:t>
      </w:r>
      <w:r w:rsidRPr="00EA2D16">
        <w:rPr>
          <w:szCs w:val="28"/>
        </w:rPr>
        <w:t xml:space="preserve"> </w:t>
      </w:r>
    </w:p>
    <w:p w:rsidR="00DB5E35" w:rsidRPr="00EA2D16" w:rsidRDefault="00DB5E35" w:rsidP="00B33606">
      <w:pPr>
        <w:spacing w:line="240" w:lineRule="atLeast"/>
        <w:rPr>
          <w:szCs w:val="28"/>
        </w:rPr>
      </w:pPr>
      <w:r w:rsidRPr="00EA2D16">
        <w:rPr>
          <w:szCs w:val="28"/>
        </w:rPr>
        <w:t xml:space="preserve">подготовка и опубликование заключения о результатах </w:t>
      </w:r>
      <w:r w:rsidR="009C13D1" w:rsidRPr="00EA2D16">
        <w:rPr>
          <w:szCs w:val="28"/>
        </w:rPr>
        <w:t>публичных слуш</w:t>
      </w:r>
      <w:r w:rsidR="009C13D1" w:rsidRPr="00EA2D16">
        <w:rPr>
          <w:szCs w:val="28"/>
        </w:rPr>
        <w:t>а</w:t>
      </w:r>
      <w:r w:rsidR="009C13D1" w:rsidRPr="00EA2D16">
        <w:rPr>
          <w:szCs w:val="28"/>
        </w:rPr>
        <w:t>ний</w:t>
      </w:r>
      <w:r w:rsidR="00334B30" w:rsidRPr="00EA2D16">
        <w:rPr>
          <w:szCs w:val="28"/>
        </w:rPr>
        <w:t>.</w:t>
      </w:r>
    </w:p>
    <w:p w:rsidR="00315CA5" w:rsidRPr="00EA2D16" w:rsidRDefault="00DB0A31" w:rsidP="00315CA5">
      <w:pPr>
        <w:spacing w:line="240" w:lineRule="atLeast"/>
        <w:rPr>
          <w:szCs w:val="28"/>
        </w:rPr>
      </w:pPr>
      <w:r w:rsidRPr="00EA2D16">
        <w:rPr>
          <w:szCs w:val="28"/>
        </w:rPr>
        <w:t>5</w:t>
      </w:r>
      <w:r w:rsidR="008E59A8" w:rsidRPr="00EA2D16">
        <w:rPr>
          <w:szCs w:val="28"/>
        </w:rPr>
        <w:t xml:space="preserve">. Предложить участникам </w:t>
      </w:r>
      <w:r w:rsidR="009C13D1" w:rsidRPr="00EA2D16">
        <w:rPr>
          <w:szCs w:val="28"/>
        </w:rPr>
        <w:t>публичных слушаний</w:t>
      </w:r>
      <w:r w:rsidR="008E59A8" w:rsidRPr="00EA2D16">
        <w:rPr>
          <w:szCs w:val="28"/>
        </w:rPr>
        <w:t>, определенным законод</w:t>
      </w:r>
      <w:r w:rsidR="008E59A8" w:rsidRPr="00EA2D16">
        <w:rPr>
          <w:szCs w:val="28"/>
        </w:rPr>
        <w:t>а</w:t>
      </w:r>
      <w:r w:rsidR="008E59A8" w:rsidRPr="00EA2D16">
        <w:rPr>
          <w:szCs w:val="28"/>
        </w:rPr>
        <w:t xml:space="preserve">тельством о градостроительной деятельности и прошедшим </w:t>
      </w:r>
      <w:r w:rsidR="00B4798C" w:rsidRPr="00EA2D16">
        <w:rPr>
          <w:szCs w:val="28"/>
        </w:rPr>
        <w:t xml:space="preserve">идентификацию </w:t>
      </w:r>
      <w:r w:rsidR="008E59A8" w:rsidRPr="00EA2D16">
        <w:rPr>
          <w:szCs w:val="28"/>
        </w:rPr>
        <w:t>в с</w:t>
      </w:r>
      <w:r w:rsidR="008E59A8" w:rsidRPr="00EA2D16">
        <w:rPr>
          <w:szCs w:val="28"/>
        </w:rPr>
        <w:t>о</w:t>
      </w:r>
      <w:r w:rsidR="008E59A8" w:rsidRPr="00EA2D16">
        <w:rPr>
          <w:szCs w:val="28"/>
        </w:rPr>
        <w:t xml:space="preserve">ответствии с данным законодательством, </w:t>
      </w:r>
      <w:r w:rsidR="00871F04" w:rsidRPr="00EA2D16">
        <w:rPr>
          <w:szCs w:val="28"/>
        </w:rPr>
        <w:t xml:space="preserve">с </w:t>
      </w:r>
      <w:r w:rsidR="003A13D4">
        <w:rPr>
          <w:szCs w:val="28"/>
        </w:rPr>
        <w:t>31</w:t>
      </w:r>
      <w:r w:rsidR="00D75196">
        <w:rPr>
          <w:szCs w:val="28"/>
        </w:rPr>
        <w:t>.10</w:t>
      </w:r>
      <w:r w:rsidR="00D75196" w:rsidRPr="00EA2D16">
        <w:rPr>
          <w:szCs w:val="28"/>
        </w:rPr>
        <w:t xml:space="preserve">.2019 </w:t>
      </w:r>
      <w:r w:rsidR="00315CA5" w:rsidRPr="00EA2D16">
        <w:rPr>
          <w:szCs w:val="28"/>
        </w:rPr>
        <w:t xml:space="preserve">по </w:t>
      </w:r>
      <w:r w:rsidR="003A13D4">
        <w:rPr>
          <w:szCs w:val="28"/>
        </w:rPr>
        <w:t>22</w:t>
      </w:r>
      <w:r w:rsidR="00D75196">
        <w:rPr>
          <w:szCs w:val="28"/>
        </w:rPr>
        <w:t>.11</w:t>
      </w:r>
      <w:r w:rsidR="00315CA5" w:rsidRPr="00EA2D16">
        <w:rPr>
          <w:szCs w:val="28"/>
        </w:rPr>
        <w:t>.2019</w:t>
      </w:r>
      <w:r w:rsidR="00396C16" w:rsidRPr="00EA2D16">
        <w:rPr>
          <w:szCs w:val="28"/>
        </w:rPr>
        <w:t xml:space="preserve"> </w:t>
      </w:r>
      <w:r w:rsidR="00315CA5" w:rsidRPr="00EA2D16">
        <w:rPr>
          <w:szCs w:val="28"/>
        </w:rPr>
        <w:t>внести в о</w:t>
      </w:r>
      <w:r w:rsidR="00315CA5" w:rsidRPr="00EA2D16">
        <w:rPr>
          <w:szCs w:val="28"/>
        </w:rPr>
        <w:t>р</w:t>
      </w:r>
      <w:r w:rsidR="00315CA5" w:rsidRPr="00EA2D16">
        <w:rPr>
          <w:szCs w:val="28"/>
        </w:rPr>
        <w:t>ганизационный комитет предложения и замечания, касающиеся проекта.</w:t>
      </w:r>
    </w:p>
    <w:p w:rsidR="006F230A" w:rsidRPr="00EA2D16" w:rsidRDefault="00DB0A31" w:rsidP="00315CA5">
      <w:pPr>
        <w:spacing w:line="240" w:lineRule="atLeast"/>
        <w:rPr>
          <w:szCs w:val="28"/>
        </w:rPr>
      </w:pPr>
      <w:r w:rsidRPr="00EA2D16">
        <w:rPr>
          <w:szCs w:val="28"/>
        </w:rPr>
        <w:t>6</w:t>
      </w:r>
      <w:r w:rsidR="006C5E6F" w:rsidRPr="00EA2D16">
        <w:rPr>
          <w:szCs w:val="28"/>
        </w:rPr>
        <w:t>. </w:t>
      </w:r>
      <w:r w:rsidR="006F230A" w:rsidRPr="00EA2D16">
        <w:rPr>
          <w:szCs w:val="28"/>
        </w:rPr>
        <w:t>Организационному комитету:</w:t>
      </w:r>
    </w:p>
    <w:p w:rsidR="006C5E6F" w:rsidRPr="00EA2D16" w:rsidRDefault="00DB0A31" w:rsidP="00BD1367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6</w:t>
      </w:r>
      <w:r w:rsidR="006F230A" w:rsidRPr="00EA2D16">
        <w:rPr>
          <w:szCs w:val="28"/>
        </w:rPr>
        <w:t>.1. П</w:t>
      </w:r>
      <w:r w:rsidR="006C5E6F" w:rsidRPr="00EA2D16">
        <w:rPr>
          <w:szCs w:val="28"/>
        </w:rPr>
        <w:t>одготовить оповещени</w:t>
      </w:r>
      <w:r w:rsidR="001171BF" w:rsidRPr="00EA2D16">
        <w:rPr>
          <w:szCs w:val="28"/>
        </w:rPr>
        <w:t>е</w:t>
      </w:r>
      <w:r w:rsidR="006C5E6F" w:rsidRPr="00EA2D16">
        <w:rPr>
          <w:szCs w:val="28"/>
        </w:rPr>
        <w:t xml:space="preserve"> о </w:t>
      </w:r>
      <w:r w:rsidRPr="00EA2D16">
        <w:rPr>
          <w:szCs w:val="28"/>
        </w:rPr>
        <w:t>начале</w:t>
      </w:r>
      <w:r w:rsidR="006C5E6F" w:rsidRPr="00EA2D16">
        <w:rPr>
          <w:szCs w:val="28"/>
        </w:rPr>
        <w:t xml:space="preserve"> </w:t>
      </w:r>
      <w:r w:rsidR="009C13D1" w:rsidRPr="00EA2D16">
        <w:rPr>
          <w:szCs w:val="28"/>
        </w:rPr>
        <w:t>публичных слушаний</w:t>
      </w:r>
      <w:r w:rsidR="00315D31" w:rsidRPr="00EA2D16">
        <w:rPr>
          <w:szCs w:val="28"/>
        </w:rPr>
        <w:t>.</w:t>
      </w:r>
    </w:p>
    <w:p w:rsidR="00BD1367" w:rsidRPr="00EA2D16" w:rsidRDefault="00DB0A31" w:rsidP="00BD1367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6</w:t>
      </w:r>
      <w:r w:rsidR="00BB2C26" w:rsidRPr="00EA2D16">
        <w:rPr>
          <w:szCs w:val="28"/>
        </w:rPr>
        <w:t>.2.</w:t>
      </w:r>
      <w:r w:rsidR="00BD1367" w:rsidRPr="00EA2D16">
        <w:rPr>
          <w:szCs w:val="28"/>
        </w:rPr>
        <w:t> </w:t>
      </w:r>
      <w:r w:rsidR="008B2C33" w:rsidRPr="00EA2D16">
        <w:rPr>
          <w:szCs w:val="28"/>
        </w:rPr>
        <w:t>О</w:t>
      </w:r>
      <w:r w:rsidR="00BD1367" w:rsidRPr="00EA2D16">
        <w:rPr>
          <w:szCs w:val="28"/>
        </w:rPr>
        <w:t xml:space="preserve">рганизовать опубликование </w:t>
      </w:r>
      <w:r w:rsidR="00BB2C26" w:rsidRPr="00EA2D16">
        <w:rPr>
          <w:szCs w:val="28"/>
        </w:rPr>
        <w:t>(обнародовани</w:t>
      </w:r>
      <w:r w:rsidR="00BD1367" w:rsidRPr="00EA2D16">
        <w:rPr>
          <w:szCs w:val="28"/>
        </w:rPr>
        <w:t>е</w:t>
      </w:r>
      <w:r w:rsidR="00BB2C26" w:rsidRPr="00EA2D16">
        <w:rPr>
          <w:szCs w:val="28"/>
        </w:rPr>
        <w:t xml:space="preserve">) </w:t>
      </w:r>
      <w:r w:rsidR="00BD1367" w:rsidRPr="00EA2D16">
        <w:rPr>
          <w:szCs w:val="28"/>
        </w:rPr>
        <w:t xml:space="preserve">оповещения о </w:t>
      </w:r>
      <w:r w:rsidRPr="00EA2D16">
        <w:rPr>
          <w:szCs w:val="28"/>
        </w:rPr>
        <w:t>начале</w:t>
      </w:r>
      <w:r w:rsidR="00BD1367" w:rsidRPr="00EA2D16">
        <w:rPr>
          <w:szCs w:val="28"/>
        </w:rPr>
        <w:t xml:space="preserve"> публичных слушаний </w:t>
      </w:r>
      <w:r w:rsidR="00BB2C26" w:rsidRPr="00EA2D16">
        <w:rPr>
          <w:szCs w:val="28"/>
        </w:rPr>
        <w:t xml:space="preserve">в периодическом печатном издании «Бюллетень органов местного самоуправления города Новосибирска» и </w:t>
      </w:r>
      <w:r w:rsidR="00BD1367" w:rsidRPr="00EA2D16">
        <w:rPr>
          <w:szCs w:val="28"/>
        </w:rPr>
        <w:t xml:space="preserve">его </w:t>
      </w:r>
      <w:r w:rsidR="00BB2C26" w:rsidRPr="00EA2D16">
        <w:rPr>
          <w:szCs w:val="28"/>
        </w:rPr>
        <w:t>размещени</w:t>
      </w:r>
      <w:r w:rsidR="00BD1367" w:rsidRPr="00EA2D16">
        <w:rPr>
          <w:szCs w:val="28"/>
        </w:rPr>
        <w:t>е</w:t>
      </w:r>
      <w:r w:rsidR="00BB2C26" w:rsidRPr="00EA2D16">
        <w:rPr>
          <w:szCs w:val="28"/>
        </w:rPr>
        <w:t xml:space="preserve"> в средствах массовой информации, </w:t>
      </w:r>
      <w:r w:rsidR="00BD1367" w:rsidRPr="00EA2D16">
        <w:rPr>
          <w:szCs w:val="28"/>
        </w:rPr>
        <w:t>на официальном сайте города Новосибирска в информ</w:t>
      </w:r>
      <w:r w:rsidR="00BD1367" w:rsidRPr="00EA2D16">
        <w:rPr>
          <w:szCs w:val="28"/>
        </w:rPr>
        <w:t>а</w:t>
      </w:r>
      <w:r w:rsidR="00BD1367" w:rsidRPr="00EA2D16">
        <w:rPr>
          <w:szCs w:val="28"/>
        </w:rPr>
        <w:t>ционно-телекоммуникационной сети «Интернет» (далее – официальный сайт)</w:t>
      </w:r>
      <w:r w:rsidR="008B2C33" w:rsidRPr="00EA2D16">
        <w:rPr>
          <w:szCs w:val="28"/>
        </w:rPr>
        <w:t xml:space="preserve"> не позднее чем за семь дней до дня размещения на официальном сайте проекта, по</w:t>
      </w:r>
      <w:r w:rsidR="008B2C33" w:rsidRPr="00EA2D16">
        <w:rPr>
          <w:szCs w:val="28"/>
        </w:rPr>
        <w:t>д</w:t>
      </w:r>
      <w:r w:rsidR="008B2C33" w:rsidRPr="00EA2D16">
        <w:rPr>
          <w:szCs w:val="28"/>
        </w:rPr>
        <w:t>лежащего рассмотрению на публичных слушаниях.</w:t>
      </w:r>
    </w:p>
    <w:p w:rsidR="007A2786" w:rsidRPr="00EA2D16" w:rsidRDefault="00DB0A31" w:rsidP="00BD1367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6</w:t>
      </w:r>
      <w:r w:rsidR="00BB2C26" w:rsidRPr="00EA2D16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EA2D16">
        <w:rPr>
          <w:szCs w:val="28"/>
        </w:rPr>
        <w:t>на официальном сайте.</w:t>
      </w:r>
    </w:p>
    <w:p w:rsidR="00DF29F7" w:rsidRPr="00EA2D16" w:rsidRDefault="00DB0A31" w:rsidP="00BD1367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6</w:t>
      </w:r>
      <w:r w:rsidR="0093110C" w:rsidRPr="00EA2D16">
        <w:rPr>
          <w:szCs w:val="28"/>
        </w:rPr>
        <w:t>.</w:t>
      </w:r>
      <w:r w:rsidR="00BD1367" w:rsidRPr="00EA2D16">
        <w:rPr>
          <w:szCs w:val="28"/>
        </w:rPr>
        <w:t>4</w:t>
      </w:r>
      <w:r w:rsidR="0093110C" w:rsidRPr="00EA2D16">
        <w:rPr>
          <w:szCs w:val="28"/>
        </w:rPr>
        <w:t>. </w:t>
      </w:r>
      <w:r w:rsidR="00245DDC" w:rsidRPr="00EA2D16">
        <w:rPr>
          <w:szCs w:val="28"/>
        </w:rPr>
        <w:t>Организовать оборудование информационных стендов</w:t>
      </w:r>
      <w:r w:rsidR="00DF29F7" w:rsidRPr="00EA2D16">
        <w:rPr>
          <w:szCs w:val="28"/>
        </w:rPr>
        <w:t>, расположенных по адресам:</w:t>
      </w:r>
    </w:p>
    <w:p w:rsidR="00DF29F7" w:rsidRPr="00EA2D16" w:rsidRDefault="00245DDC" w:rsidP="00BD1367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Российская Федерация, Новосибирская область, город Новосибирск, Кра</w:t>
      </w:r>
      <w:r w:rsidRPr="00EA2D16">
        <w:rPr>
          <w:szCs w:val="28"/>
        </w:rPr>
        <w:t>с</w:t>
      </w:r>
      <w:r w:rsidRPr="00EA2D16">
        <w:rPr>
          <w:szCs w:val="28"/>
        </w:rPr>
        <w:t xml:space="preserve">ный проспект, 50, </w:t>
      </w:r>
      <w:r w:rsidR="00DF29F7" w:rsidRPr="00EA2D16">
        <w:rPr>
          <w:szCs w:val="28"/>
        </w:rPr>
        <w:t>кабинет</w:t>
      </w:r>
      <w:r w:rsidR="00E237A4" w:rsidRPr="00EA2D16">
        <w:rPr>
          <w:szCs w:val="28"/>
        </w:rPr>
        <w:t xml:space="preserve"> </w:t>
      </w:r>
      <w:r w:rsidR="001A34DE" w:rsidRPr="00EA2D16">
        <w:rPr>
          <w:szCs w:val="28"/>
        </w:rPr>
        <w:t>5</w:t>
      </w:r>
      <w:r w:rsidR="00E237A4" w:rsidRPr="00EA2D16">
        <w:rPr>
          <w:szCs w:val="28"/>
        </w:rPr>
        <w:t>28</w:t>
      </w:r>
      <w:r w:rsidR="00DF29F7" w:rsidRPr="00EA2D16">
        <w:rPr>
          <w:szCs w:val="28"/>
        </w:rPr>
        <w:t>;</w:t>
      </w:r>
    </w:p>
    <w:p w:rsidR="000E6CED" w:rsidRPr="00EA2D16" w:rsidRDefault="00DC7292" w:rsidP="000E6CED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>Российская Федерация, Новосибирская область, город Новосибирск, ул. Л</w:t>
      </w:r>
      <w:r w:rsidRPr="00EA2D16">
        <w:rPr>
          <w:szCs w:val="28"/>
        </w:rPr>
        <w:t>е</w:t>
      </w:r>
      <w:r w:rsidRPr="00EA2D16">
        <w:rPr>
          <w:szCs w:val="28"/>
        </w:rPr>
        <w:t xml:space="preserve">нина, 57, стенд кабинета 217 (администрация </w:t>
      </w:r>
      <w:r w:rsidRPr="00EA2D16">
        <w:t>Центрального округа по Железн</w:t>
      </w:r>
      <w:r w:rsidRPr="00EA2D16">
        <w:t>о</w:t>
      </w:r>
      <w:r w:rsidRPr="00EA2D16">
        <w:t>дорожному, Заельцовскому и Центральному районам города Новосибирска)</w:t>
      </w:r>
      <w:r w:rsidR="000E6CED" w:rsidRPr="00EA2D16">
        <w:rPr>
          <w:szCs w:val="28"/>
        </w:rPr>
        <w:t>.</w:t>
      </w:r>
    </w:p>
    <w:p w:rsidR="00020C64" w:rsidRPr="00EA2D16" w:rsidRDefault="00DB0A31" w:rsidP="00BD1367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6</w:t>
      </w:r>
      <w:r w:rsidR="00AF64E7" w:rsidRPr="00EA2D16">
        <w:rPr>
          <w:szCs w:val="28"/>
        </w:rPr>
        <w:t>.</w:t>
      </w:r>
      <w:r w:rsidR="00BD1367" w:rsidRPr="00EA2D16">
        <w:rPr>
          <w:szCs w:val="28"/>
        </w:rPr>
        <w:t>5</w:t>
      </w:r>
      <w:r w:rsidR="00AF64E7" w:rsidRPr="00EA2D16">
        <w:rPr>
          <w:szCs w:val="28"/>
        </w:rPr>
        <w:t>. В тече</w:t>
      </w:r>
      <w:r w:rsidR="00B4798C" w:rsidRPr="00EA2D16">
        <w:rPr>
          <w:szCs w:val="28"/>
        </w:rPr>
        <w:t xml:space="preserve">ние срока, указанного в пункте </w:t>
      </w:r>
      <w:r w:rsidRPr="00EA2D16">
        <w:rPr>
          <w:szCs w:val="28"/>
        </w:rPr>
        <w:t>5</w:t>
      </w:r>
      <w:r w:rsidR="00AF64E7" w:rsidRPr="00EA2D16">
        <w:rPr>
          <w:szCs w:val="28"/>
        </w:rPr>
        <w:t xml:space="preserve"> </w:t>
      </w:r>
      <w:r w:rsidR="00C831B2" w:rsidRPr="00EA2D16">
        <w:rPr>
          <w:szCs w:val="28"/>
        </w:rPr>
        <w:t xml:space="preserve">настоящего </w:t>
      </w:r>
      <w:r w:rsidR="00AF64E7" w:rsidRPr="00EA2D16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BD1367" w:rsidRPr="00EA2D16">
        <w:rPr>
          <w:szCs w:val="28"/>
        </w:rPr>
        <w:t>публичных слушаний</w:t>
      </w:r>
      <w:r w:rsidR="00AF64E7" w:rsidRPr="00EA2D16">
        <w:rPr>
          <w:szCs w:val="28"/>
        </w:rPr>
        <w:t>.</w:t>
      </w:r>
    </w:p>
    <w:p w:rsidR="00092A0A" w:rsidRPr="00EA2D16" w:rsidRDefault="00DB0A31" w:rsidP="00BD1367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7</w:t>
      </w:r>
      <w:r w:rsidR="00092A0A" w:rsidRPr="00EA2D16">
        <w:rPr>
          <w:szCs w:val="28"/>
        </w:rPr>
        <w:t>. </w:t>
      </w:r>
      <w:r w:rsidR="009F1438" w:rsidRPr="00EA2D16">
        <w:rPr>
          <w:szCs w:val="28"/>
        </w:rPr>
        <w:t>Возложить на Тимонова Виктора Александровича, заместителя начальн</w:t>
      </w:r>
      <w:r w:rsidR="009F1438" w:rsidRPr="00EA2D16">
        <w:rPr>
          <w:szCs w:val="28"/>
        </w:rPr>
        <w:t>и</w:t>
      </w:r>
      <w:r w:rsidR="009F1438" w:rsidRPr="00EA2D16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EA2D16">
        <w:rPr>
          <w:szCs w:val="28"/>
        </w:rPr>
        <w:sym w:font="Symbol" w:char="F02D"/>
      </w:r>
      <w:r w:rsidR="009F1438" w:rsidRPr="00EA2D16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EA2D16">
        <w:rPr>
          <w:szCs w:val="28"/>
        </w:rPr>
        <w:t>р</w:t>
      </w:r>
      <w:r w:rsidR="009F1438" w:rsidRPr="00EA2D16">
        <w:rPr>
          <w:szCs w:val="28"/>
        </w:rPr>
        <w:t>вого заседания организационного комитета.</w:t>
      </w:r>
    </w:p>
    <w:p w:rsidR="00C707AC" w:rsidRPr="00EA2D16" w:rsidRDefault="00DB0A31" w:rsidP="00B33606">
      <w:pPr>
        <w:spacing w:line="240" w:lineRule="atLeast"/>
        <w:rPr>
          <w:szCs w:val="28"/>
        </w:rPr>
      </w:pPr>
      <w:r w:rsidRPr="00EA2D16">
        <w:rPr>
          <w:szCs w:val="28"/>
        </w:rPr>
        <w:t>8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EA2D16">
        <w:rPr>
          <w:szCs w:val="28"/>
        </w:rPr>
        <w:t xml:space="preserve">и оповещение о </w:t>
      </w:r>
      <w:r w:rsidRPr="00EA2D16">
        <w:rPr>
          <w:szCs w:val="28"/>
        </w:rPr>
        <w:t>начале</w:t>
      </w:r>
      <w:r w:rsidR="00BD1367" w:rsidRPr="00EA2D16">
        <w:rPr>
          <w:szCs w:val="28"/>
        </w:rPr>
        <w:t xml:space="preserve"> публичных слушаний </w:t>
      </w:r>
      <w:r w:rsidR="0001543D" w:rsidRPr="00EA2D16">
        <w:rPr>
          <w:szCs w:val="28"/>
        </w:rPr>
        <w:t>на оф</w:t>
      </w:r>
      <w:r w:rsidR="0001543D" w:rsidRPr="00EA2D16">
        <w:rPr>
          <w:szCs w:val="28"/>
        </w:rPr>
        <w:t>и</w:t>
      </w:r>
      <w:r w:rsidR="0001543D" w:rsidRPr="00EA2D16">
        <w:rPr>
          <w:szCs w:val="28"/>
        </w:rPr>
        <w:t>циальном сайте.</w:t>
      </w:r>
    </w:p>
    <w:p w:rsidR="00C707AC" w:rsidRPr="00EA2D16" w:rsidRDefault="00DB0A31" w:rsidP="00B33606">
      <w:pPr>
        <w:spacing w:line="240" w:lineRule="atLeast"/>
        <w:rPr>
          <w:szCs w:val="28"/>
        </w:rPr>
      </w:pPr>
      <w:r w:rsidRPr="00EA2D16">
        <w:rPr>
          <w:szCs w:val="28"/>
        </w:rPr>
        <w:t>9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EA2D16">
        <w:rPr>
          <w:szCs w:val="28"/>
        </w:rPr>
        <w:t xml:space="preserve">и </w:t>
      </w:r>
      <w:r w:rsidR="00930AB7" w:rsidRPr="00EA2D16">
        <w:rPr>
          <w:szCs w:val="28"/>
        </w:rPr>
        <w:t>оповещения</w:t>
      </w:r>
      <w:r w:rsidR="0052181E" w:rsidRPr="00EA2D16">
        <w:rPr>
          <w:szCs w:val="28"/>
        </w:rPr>
        <w:t xml:space="preserve"> о </w:t>
      </w:r>
      <w:r w:rsidRPr="00EA2D16">
        <w:rPr>
          <w:szCs w:val="28"/>
        </w:rPr>
        <w:t>начале</w:t>
      </w:r>
      <w:r w:rsidR="0052181E" w:rsidRPr="00EA2D16">
        <w:rPr>
          <w:szCs w:val="28"/>
        </w:rPr>
        <w:t xml:space="preserve"> публичных слушаний </w:t>
      </w:r>
      <w:r w:rsidR="0001543D" w:rsidRPr="00EA2D16">
        <w:rPr>
          <w:szCs w:val="28"/>
        </w:rPr>
        <w:t>в средствах массовой информации.</w:t>
      </w:r>
    </w:p>
    <w:p w:rsidR="00C707AC" w:rsidRPr="00EA2D16" w:rsidRDefault="00AF64E7" w:rsidP="00B33606">
      <w:pPr>
        <w:spacing w:line="240" w:lineRule="atLeast"/>
        <w:rPr>
          <w:szCs w:val="28"/>
        </w:rPr>
      </w:pPr>
      <w:r w:rsidRPr="00EA2D16">
        <w:rPr>
          <w:szCs w:val="28"/>
        </w:rPr>
        <w:t>1</w:t>
      </w:r>
      <w:r w:rsidR="00DB0A31" w:rsidRPr="00EA2D16">
        <w:rPr>
          <w:szCs w:val="28"/>
        </w:rPr>
        <w:t>0</w:t>
      </w:r>
      <w:r w:rsidR="00C707AC" w:rsidRPr="00EA2D16">
        <w:rPr>
          <w:szCs w:val="28"/>
        </w:rPr>
        <w:t>. </w:t>
      </w:r>
      <w:r w:rsidR="0001543D" w:rsidRPr="00EA2D16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EA2D16" w:rsidTr="003963F8">
        <w:tc>
          <w:tcPr>
            <w:tcW w:w="6946" w:type="dxa"/>
          </w:tcPr>
          <w:p w:rsidR="0033087E" w:rsidRPr="00EA2D16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EA2D16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C235B" w:rsidRDefault="005C235B" w:rsidP="00D473F5">
      <w:pPr>
        <w:suppressAutoHyphens/>
        <w:ind w:firstLine="0"/>
        <w:rPr>
          <w:sz w:val="24"/>
          <w:szCs w:val="24"/>
        </w:rPr>
      </w:pPr>
    </w:p>
    <w:p w:rsidR="00092A0A" w:rsidRPr="00EA2D16" w:rsidRDefault="00A43AFC" w:rsidP="005C235B">
      <w:pPr>
        <w:suppressAutoHyphens/>
        <w:spacing w:line="240" w:lineRule="exact"/>
        <w:ind w:firstLine="0"/>
        <w:rPr>
          <w:sz w:val="24"/>
          <w:szCs w:val="24"/>
          <w:lang w:val="en-US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5C235B">
      <w:pPr>
        <w:suppressAutoHyphens/>
        <w:spacing w:line="240" w:lineRule="exac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C34522" w:rsidRPr="00EA2D16" w:rsidRDefault="00092A0A" w:rsidP="005C235B">
      <w:pPr>
        <w:spacing w:line="240" w:lineRule="exact"/>
        <w:ind w:firstLine="0"/>
        <w:rPr>
          <w:sz w:val="24"/>
          <w:szCs w:val="24"/>
        </w:rPr>
        <w:sectPr w:rsidR="00C34522" w:rsidRPr="00EA2D16" w:rsidSect="005C235B">
          <w:headerReference w:type="even" r:id="rId10"/>
          <w:headerReference w:type="default" r:id="rId11"/>
          <w:pgSz w:w="11906" w:h="16838" w:code="9"/>
          <w:pgMar w:top="1134" w:right="567" w:bottom="425" w:left="1418" w:header="567" w:footer="74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DC65DA" w:rsidRPr="00EA2D16" w:rsidRDefault="00DC65DA" w:rsidP="00C34522">
      <w:pPr>
        <w:ind w:left="6379" w:firstLine="0"/>
        <w:rPr>
          <w:szCs w:val="28"/>
        </w:rPr>
      </w:pPr>
      <w:r w:rsidRPr="00EA2D16">
        <w:rPr>
          <w:szCs w:val="28"/>
        </w:rPr>
        <w:lastRenderedPageBreak/>
        <w:t>Приложение</w:t>
      </w:r>
    </w:p>
    <w:p w:rsidR="00DC65DA" w:rsidRPr="00EA2D16" w:rsidRDefault="00DC65DA" w:rsidP="00C34522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DC65DA" w:rsidRPr="00EA2D16" w:rsidRDefault="00DC65DA" w:rsidP="00C34522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DC65DA" w:rsidRPr="00253B45" w:rsidRDefault="00DC65DA" w:rsidP="00C34522">
      <w:pPr>
        <w:widowControl w:val="0"/>
        <w:ind w:left="6379" w:right="264" w:firstLine="0"/>
        <w:rPr>
          <w:szCs w:val="28"/>
          <w:u w:val="single"/>
        </w:rPr>
      </w:pPr>
      <w:r w:rsidRPr="00EA2D16">
        <w:rPr>
          <w:szCs w:val="28"/>
        </w:rPr>
        <w:t xml:space="preserve">от </w:t>
      </w:r>
      <w:r w:rsidR="00253B45" w:rsidRPr="00253B45">
        <w:rPr>
          <w:szCs w:val="28"/>
          <w:u w:val="single"/>
        </w:rPr>
        <w:t>23.10.2019</w:t>
      </w:r>
      <w:r w:rsidR="00883D89" w:rsidRPr="00EA2D16">
        <w:rPr>
          <w:szCs w:val="28"/>
        </w:rPr>
        <w:t xml:space="preserve"> </w:t>
      </w:r>
      <w:r w:rsidRPr="00EA2D16">
        <w:rPr>
          <w:szCs w:val="28"/>
        </w:rPr>
        <w:t xml:space="preserve">№ </w:t>
      </w:r>
      <w:r w:rsidR="00253B45">
        <w:rPr>
          <w:szCs w:val="28"/>
          <w:u w:val="single"/>
        </w:rPr>
        <w:t>3880</w:t>
      </w:r>
      <w:bookmarkStart w:id="0" w:name="_GoBack"/>
      <w:bookmarkEnd w:id="0"/>
    </w:p>
    <w:p w:rsidR="0033087E" w:rsidRPr="00EA2D16" w:rsidRDefault="0033087E" w:rsidP="00C34522">
      <w:pPr>
        <w:widowControl w:val="0"/>
        <w:ind w:left="6379" w:right="264" w:firstLine="0"/>
        <w:rPr>
          <w:szCs w:val="28"/>
        </w:rPr>
      </w:pPr>
    </w:p>
    <w:p w:rsidR="00DC65DA" w:rsidRPr="00EA2D16" w:rsidRDefault="00DC65DA" w:rsidP="00C34522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Проект постановления мэрии</w:t>
      </w:r>
    </w:p>
    <w:p w:rsidR="00092A0A" w:rsidRPr="00EA2D16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BD5A3E" w:rsidRPr="00EA2D16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EA2D16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911"/>
      </w:tblGrid>
      <w:tr w:rsidR="00092A0A" w:rsidRPr="00EA2D16" w:rsidTr="000D684B">
        <w:trPr>
          <w:cantSplit/>
          <w:trHeight w:val="582"/>
        </w:trPr>
        <w:tc>
          <w:tcPr>
            <w:tcW w:w="6911" w:type="dxa"/>
          </w:tcPr>
          <w:p w:rsidR="00092A0A" w:rsidRPr="00EA2D16" w:rsidRDefault="000D684B" w:rsidP="00C74E8D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О проекте планировки и проект</w:t>
            </w:r>
            <w:r w:rsidR="00C74E8D">
              <w:rPr>
                <w:szCs w:val="28"/>
              </w:rPr>
              <w:t>ах</w:t>
            </w:r>
            <w:r w:rsidRPr="00EA2D16">
              <w:rPr>
                <w:szCs w:val="28"/>
              </w:rPr>
              <w:t xml:space="preserve"> межевания территории, ограниченной улицей Ипподромской, полосой отвода железной дороги и Красным проспектом и береговой линией реки 1-я Ельцовка, в Заельцовском районе</w:t>
            </w:r>
          </w:p>
        </w:tc>
      </w:tr>
    </w:tbl>
    <w:p w:rsidR="00366885" w:rsidRPr="00EA2D1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93AD5" w:rsidP="000E6CED">
      <w:pPr>
        <w:spacing w:line="240" w:lineRule="atLeast"/>
        <w:rPr>
          <w:szCs w:val="28"/>
        </w:rPr>
      </w:pPr>
      <w:r w:rsidRPr="00EA2D16">
        <w:rPr>
          <w:szCs w:val="28"/>
        </w:rPr>
        <w:t>В целях выделения элементов планировочной структуры, установления п</w:t>
      </w:r>
      <w:r w:rsidRPr="00EA2D16">
        <w:rPr>
          <w:szCs w:val="28"/>
        </w:rPr>
        <w:t>а</w:t>
      </w:r>
      <w:r w:rsidRPr="00EA2D16">
        <w:rPr>
          <w:szCs w:val="28"/>
        </w:rPr>
        <w:t>раметров планируемого развития элементов планировочной структуры, зон пл</w:t>
      </w:r>
      <w:r w:rsidRPr="00EA2D16">
        <w:rPr>
          <w:szCs w:val="28"/>
        </w:rPr>
        <w:t>а</w:t>
      </w:r>
      <w:r w:rsidRPr="00EA2D16">
        <w:rPr>
          <w:szCs w:val="28"/>
        </w:rPr>
        <w:t>нируемого размещения объектов капительного строительства, в том числе объе</w:t>
      </w:r>
      <w:r w:rsidRPr="00EA2D16">
        <w:rPr>
          <w:szCs w:val="28"/>
        </w:rPr>
        <w:t>к</w:t>
      </w:r>
      <w:r w:rsidRPr="00EA2D16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EA2D16">
        <w:rPr>
          <w:szCs w:val="28"/>
        </w:rPr>
        <w:t>е</w:t>
      </w:r>
      <w:r w:rsidRPr="00EA2D16">
        <w:rPr>
          <w:szCs w:val="28"/>
        </w:rPr>
        <w:t>мельных участков, с учетом протокола публичных слушаний и заключения о р</w:t>
      </w:r>
      <w:r w:rsidRPr="00EA2D16">
        <w:rPr>
          <w:szCs w:val="28"/>
        </w:rPr>
        <w:t>е</w:t>
      </w:r>
      <w:r w:rsidRPr="00EA2D16">
        <w:rPr>
          <w:szCs w:val="28"/>
        </w:rPr>
        <w:t>зультатах публичных слушаний, в соответствии с Градостроительным кодексом Российской Федерации, постановлением Правительства Российской Федерации от 19.11.2014 № 1221 «Об утверждении Правил присвоения, изменения и аннулир</w:t>
      </w:r>
      <w:r w:rsidRPr="00EA2D16">
        <w:rPr>
          <w:szCs w:val="28"/>
        </w:rPr>
        <w:t>о</w:t>
      </w:r>
      <w:r w:rsidRPr="00EA2D16">
        <w:rPr>
          <w:szCs w:val="28"/>
        </w:rPr>
        <w:t>вания адресов», решением Совета депутатов города Новосибирска от 24.05.2017 № 411 «О Порядке подготовки документации по планировке территории и пр</w:t>
      </w:r>
      <w:r w:rsidRPr="00EA2D16">
        <w:rPr>
          <w:szCs w:val="28"/>
        </w:rPr>
        <w:t>и</w:t>
      </w:r>
      <w:r w:rsidRPr="00EA2D16">
        <w:rPr>
          <w:szCs w:val="28"/>
        </w:rPr>
        <w:t>знании утратившими силу отдельных решений Совета депутатов города Новос</w:t>
      </w:r>
      <w:r w:rsidRPr="00EA2D16">
        <w:rPr>
          <w:szCs w:val="28"/>
        </w:rPr>
        <w:t>и</w:t>
      </w:r>
      <w:r w:rsidRPr="00EA2D16">
        <w:rPr>
          <w:szCs w:val="28"/>
        </w:rPr>
        <w:t>бирска</w:t>
      </w:r>
      <w:r w:rsidR="00366885" w:rsidRPr="00EA2D16">
        <w:rPr>
          <w:szCs w:val="28"/>
        </w:rPr>
        <w:t xml:space="preserve">, постановлением мэрии города Новосибирска от </w:t>
      </w:r>
      <w:r w:rsidR="001C7FA8" w:rsidRPr="00EA2D16">
        <w:rPr>
          <w:rFonts w:eastAsia="Calibri"/>
          <w:szCs w:val="28"/>
        </w:rPr>
        <w:t>07.08.2018 № 2895 «</w:t>
      </w:r>
      <w:r w:rsidR="00A43AFC" w:rsidRPr="00EA2D16">
        <w:rPr>
          <w:rFonts w:eastAsia="Calibri"/>
          <w:szCs w:val="28"/>
        </w:rPr>
        <w:t>О </w:t>
      </w:r>
      <w:r w:rsidR="001C7FA8" w:rsidRPr="00EA2D16">
        <w:rPr>
          <w:rFonts w:eastAsia="Calibri"/>
          <w:szCs w:val="28"/>
        </w:rPr>
        <w:t xml:space="preserve">подготовке </w:t>
      </w:r>
      <w:r w:rsidR="001C7FA8" w:rsidRPr="00EA2D16">
        <w:rPr>
          <w:szCs w:val="28"/>
        </w:rPr>
        <w:t>проекта планировки и проектов межевания территории, огран</w:t>
      </w:r>
      <w:r w:rsidR="001C7FA8" w:rsidRPr="00EA2D16">
        <w:rPr>
          <w:szCs w:val="28"/>
        </w:rPr>
        <w:t>и</w:t>
      </w:r>
      <w:r w:rsidR="001C7FA8" w:rsidRPr="00EA2D16">
        <w:rPr>
          <w:szCs w:val="28"/>
        </w:rPr>
        <w:t>ченной улицей Ипподромской, полосой отвода железной дороги и Красным пр</w:t>
      </w:r>
      <w:r w:rsidR="001C7FA8" w:rsidRPr="00EA2D16">
        <w:rPr>
          <w:szCs w:val="28"/>
        </w:rPr>
        <w:t>о</w:t>
      </w:r>
      <w:r w:rsidR="001C7FA8" w:rsidRPr="00EA2D16">
        <w:rPr>
          <w:szCs w:val="28"/>
        </w:rPr>
        <w:t>спектом и береговой линией реки 1-я Ельцовка, в Заельцовском районе</w:t>
      </w:r>
      <w:r w:rsidR="001C7FA8" w:rsidRPr="00EA2D16">
        <w:rPr>
          <w:rFonts w:eastAsia="Calibri"/>
          <w:szCs w:val="28"/>
        </w:rPr>
        <w:t>»</w:t>
      </w:r>
      <w:r w:rsidR="00366885" w:rsidRPr="00EA2D16">
        <w:rPr>
          <w:szCs w:val="28"/>
        </w:rPr>
        <w:t>, руков</w:t>
      </w:r>
      <w:r w:rsidR="00366885" w:rsidRPr="00EA2D16">
        <w:rPr>
          <w:szCs w:val="28"/>
        </w:rPr>
        <w:t>о</w:t>
      </w:r>
      <w:r w:rsidR="00366885" w:rsidRPr="00EA2D16">
        <w:rPr>
          <w:szCs w:val="28"/>
        </w:rPr>
        <w:t>дствуясь Уставом города Новосибирска,</w:t>
      </w:r>
      <w:r w:rsidR="00674064" w:rsidRPr="00EA2D16">
        <w:rPr>
          <w:szCs w:val="28"/>
        </w:rPr>
        <w:t xml:space="preserve"> </w:t>
      </w:r>
      <w:r w:rsidR="00366885" w:rsidRPr="00EA2D16">
        <w:rPr>
          <w:szCs w:val="28"/>
        </w:rPr>
        <w:t>ПОСТАНОВЛЯЮ:</w:t>
      </w:r>
    </w:p>
    <w:p w:rsidR="00945B0D" w:rsidRPr="00C74E8D" w:rsidRDefault="001C7FA8" w:rsidP="001C7FA8">
      <w:pPr>
        <w:spacing w:line="240" w:lineRule="atLeast"/>
        <w:rPr>
          <w:szCs w:val="28"/>
        </w:rPr>
      </w:pPr>
      <w:r w:rsidRPr="00EA2D16">
        <w:rPr>
          <w:szCs w:val="28"/>
        </w:rPr>
        <w:t>1. </w:t>
      </w:r>
      <w:r w:rsidR="00092A0A" w:rsidRPr="00EA2D16">
        <w:rPr>
          <w:szCs w:val="28"/>
        </w:rPr>
        <w:t xml:space="preserve">Утвердить проект </w:t>
      </w:r>
      <w:r w:rsidR="00FD4B45" w:rsidRPr="00C74E8D">
        <w:rPr>
          <w:szCs w:val="28"/>
        </w:rPr>
        <w:t xml:space="preserve">планировки </w:t>
      </w:r>
      <w:r w:rsidR="00883D89" w:rsidRPr="00C74E8D">
        <w:rPr>
          <w:szCs w:val="28"/>
        </w:rPr>
        <w:t xml:space="preserve">территории, </w:t>
      </w:r>
      <w:r w:rsidRPr="00C74E8D">
        <w:rPr>
          <w:szCs w:val="28"/>
        </w:rPr>
        <w:t>ограниченной улицей Ипп</w:t>
      </w:r>
      <w:r w:rsidRPr="00C74E8D">
        <w:rPr>
          <w:szCs w:val="28"/>
        </w:rPr>
        <w:t>о</w:t>
      </w:r>
      <w:r w:rsidRPr="00C74E8D">
        <w:rPr>
          <w:szCs w:val="28"/>
        </w:rPr>
        <w:t>дромской, полосой отвода железной дороги и Красным проспектом и береговой линией реки 1-я Ельцовка, в Заельцовском районе</w:t>
      </w:r>
      <w:r w:rsidR="00FD4B45" w:rsidRPr="00C74E8D">
        <w:rPr>
          <w:szCs w:val="28"/>
        </w:rPr>
        <w:t xml:space="preserve"> </w:t>
      </w:r>
      <w:r w:rsidR="00092A0A" w:rsidRPr="00C74E8D">
        <w:rPr>
          <w:szCs w:val="28"/>
        </w:rPr>
        <w:t>(приложение</w:t>
      </w:r>
      <w:r w:rsidR="00B73D8E" w:rsidRPr="00C74E8D">
        <w:rPr>
          <w:szCs w:val="28"/>
        </w:rPr>
        <w:t xml:space="preserve"> </w:t>
      </w:r>
      <w:r w:rsidRPr="00C74E8D">
        <w:rPr>
          <w:szCs w:val="28"/>
        </w:rPr>
        <w:t>1</w:t>
      </w:r>
      <w:r w:rsidR="00092A0A" w:rsidRPr="00C74E8D">
        <w:rPr>
          <w:szCs w:val="28"/>
        </w:rPr>
        <w:t>).</w:t>
      </w:r>
    </w:p>
    <w:p w:rsidR="001C7FA8" w:rsidRPr="00EA2D16" w:rsidRDefault="001C7FA8" w:rsidP="001C7FA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C74E8D">
        <w:rPr>
          <w:szCs w:val="28"/>
        </w:rPr>
        <w:t>2. Утвердить проект межевани</w:t>
      </w:r>
      <w:r w:rsidR="00143506" w:rsidRPr="00C74E8D">
        <w:rPr>
          <w:szCs w:val="28"/>
        </w:rPr>
        <w:t xml:space="preserve">я территории квартала </w:t>
      </w:r>
      <w:r w:rsidR="00D35F81" w:rsidRPr="00AE7E3F">
        <w:rPr>
          <w:szCs w:val="28"/>
        </w:rPr>
        <w:t>012.01.01.02</w:t>
      </w:r>
      <w:r w:rsidR="00D35F81" w:rsidRPr="00EA2D16">
        <w:rPr>
          <w:szCs w:val="28"/>
        </w:rPr>
        <w:t xml:space="preserve"> в гран</w:t>
      </w:r>
      <w:r w:rsidR="00D35F81" w:rsidRPr="00EA2D16">
        <w:rPr>
          <w:szCs w:val="28"/>
        </w:rPr>
        <w:t>и</w:t>
      </w:r>
      <w:r w:rsidR="00D35F81" w:rsidRPr="00EA2D16">
        <w:rPr>
          <w:szCs w:val="28"/>
        </w:rPr>
        <w:t>цах проект</w:t>
      </w:r>
      <w:r w:rsidR="00D35F81">
        <w:rPr>
          <w:szCs w:val="28"/>
        </w:rPr>
        <w:t>а</w:t>
      </w:r>
      <w:r w:rsidR="00D35F81" w:rsidRPr="00EA2D16">
        <w:rPr>
          <w:szCs w:val="28"/>
        </w:rPr>
        <w:t xml:space="preserve"> </w:t>
      </w:r>
      <w:r w:rsidR="00D35F81" w:rsidRPr="00C74E8D">
        <w:rPr>
          <w:szCs w:val="28"/>
        </w:rPr>
        <w:t>планировки территории, ограниченной улицей Ипподромской, пол</w:t>
      </w:r>
      <w:r w:rsidR="00D35F81" w:rsidRPr="00C74E8D">
        <w:rPr>
          <w:szCs w:val="28"/>
        </w:rPr>
        <w:t>о</w:t>
      </w:r>
      <w:r w:rsidR="00D35F81" w:rsidRPr="00C74E8D">
        <w:rPr>
          <w:szCs w:val="28"/>
        </w:rPr>
        <w:t xml:space="preserve">сой отвода железной дороги и Красным проспектом и береговой линией </w:t>
      </w:r>
      <w:r w:rsidR="00D35F81">
        <w:rPr>
          <w:szCs w:val="28"/>
        </w:rPr>
        <w:br/>
      </w:r>
      <w:r w:rsidR="00D35F81" w:rsidRPr="00C74E8D">
        <w:rPr>
          <w:szCs w:val="28"/>
        </w:rPr>
        <w:t>реки 1-</w:t>
      </w:r>
      <w:r w:rsidR="00D35F81">
        <w:rPr>
          <w:szCs w:val="28"/>
        </w:rPr>
        <w:t>ая</w:t>
      </w:r>
      <w:r w:rsidR="00D35F81" w:rsidRPr="00C74E8D">
        <w:rPr>
          <w:szCs w:val="28"/>
        </w:rPr>
        <w:t xml:space="preserve"> Ельцовк</w:t>
      </w:r>
      <w:r w:rsidR="00D35F81">
        <w:rPr>
          <w:szCs w:val="28"/>
        </w:rPr>
        <w:t>а</w:t>
      </w:r>
      <w:r w:rsidRPr="00C74E8D">
        <w:rPr>
          <w:szCs w:val="28"/>
        </w:rPr>
        <w:t xml:space="preserve"> (приложение</w:t>
      </w:r>
      <w:r w:rsidRPr="00EA2D16">
        <w:rPr>
          <w:szCs w:val="28"/>
        </w:rPr>
        <w:t> 2).</w:t>
      </w:r>
    </w:p>
    <w:p w:rsidR="00C74E8D" w:rsidRPr="00EA2D16" w:rsidRDefault="00C74E8D" w:rsidP="00C74E8D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3</w:t>
      </w:r>
      <w:r w:rsidRPr="00EA2D16">
        <w:rPr>
          <w:szCs w:val="28"/>
        </w:rPr>
        <w:t>. Утвердить проект межевани</w:t>
      </w:r>
      <w:r>
        <w:rPr>
          <w:szCs w:val="28"/>
        </w:rPr>
        <w:t xml:space="preserve">я территории квартала </w:t>
      </w:r>
      <w:r w:rsidR="00D35F81" w:rsidRPr="00AE7E3F">
        <w:rPr>
          <w:szCs w:val="28"/>
        </w:rPr>
        <w:t>012.01.01.04</w:t>
      </w:r>
      <w:r w:rsidR="00D35F81">
        <w:rPr>
          <w:szCs w:val="28"/>
        </w:rPr>
        <w:t xml:space="preserve"> </w:t>
      </w:r>
      <w:r w:rsidR="00D35F81" w:rsidRPr="00EA2D16">
        <w:rPr>
          <w:szCs w:val="28"/>
        </w:rPr>
        <w:t>в гран</w:t>
      </w:r>
      <w:r w:rsidR="00D35F81" w:rsidRPr="00EA2D16">
        <w:rPr>
          <w:szCs w:val="28"/>
        </w:rPr>
        <w:t>и</w:t>
      </w:r>
      <w:r w:rsidR="00D35F81" w:rsidRPr="00EA2D16">
        <w:rPr>
          <w:szCs w:val="28"/>
        </w:rPr>
        <w:t>цах планировки территории, ограниченной улицей Ипподромской, полосой отв</w:t>
      </w:r>
      <w:r w:rsidR="00D35F81" w:rsidRPr="00EA2D16">
        <w:rPr>
          <w:szCs w:val="28"/>
        </w:rPr>
        <w:t>о</w:t>
      </w:r>
      <w:r w:rsidR="00D35F81" w:rsidRPr="00EA2D16">
        <w:rPr>
          <w:szCs w:val="28"/>
        </w:rPr>
        <w:t>да железной дороги и Красным проспектом и береговой линией реки 1-я Ельцо</w:t>
      </w:r>
      <w:r w:rsidR="00D35F81" w:rsidRPr="00EA2D16">
        <w:rPr>
          <w:szCs w:val="28"/>
        </w:rPr>
        <w:t>в</w:t>
      </w:r>
      <w:r w:rsidR="00D35F81" w:rsidRPr="00EA2D16">
        <w:rPr>
          <w:szCs w:val="28"/>
        </w:rPr>
        <w:t xml:space="preserve">ка, в Заельцовском районе </w:t>
      </w:r>
      <w:r w:rsidRPr="00EA2D16">
        <w:rPr>
          <w:szCs w:val="28"/>
        </w:rPr>
        <w:t>(приложение </w:t>
      </w:r>
      <w:r w:rsidR="00AE7E3F">
        <w:rPr>
          <w:szCs w:val="28"/>
        </w:rPr>
        <w:t>3</w:t>
      </w:r>
      <w:r w:rsidRPr="00EA2D16">
        <w:rPr>
          <w:szCs w:val="28"/>
        </w:rPr>
        <w:t>).</w:t>
      </w:r>
    </w:p>
    <w:p w:rsidR="005C235B" w:rsidRDefault="005C235B" w:rsidP="001C7FA8">
      <w:pPr>
        <w:pStyle w:val="S2"/>
        <w:spacing w:line="240" w:lineRule="atLeast"/>
        <w:rPr>
          <w:szCs w:val="28"/>
        </w:rPr>
      </w:pPr>
    </w:p>
    <w:p w:rsidR="003F0D1D" w:rsidRDefault="00D35F81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lastRenderedPageBreak/>
        <w:t>4</w:t>
      </w:r>
      <w:r w:rsidR="001C7FA8" w:rsidRPr="00EA2D16">
        <w:rPr>
          <w:szCs w:val="28"/>
        </w:rPr>
        <w:t>. </w:t>
      </w:r>
      <w:r w:rsidR="003F0D1D" w:rsidRPr="00EA2D16">
        <w:rPr>
          <w:szCs w:val="28"/>
        </w:rPr>
        <w:t>Утвердить проект межевани</w:t>
      </w:r>
      <w:r w:rsidR="003F0D1D">
        <w:rPr>
          <w:szCs w:val="28"/>
        </w:rPr>
        <w:t xml:space="preserve">я территории квартала </w:t>
      </w:r>
      <w:r w:rsidR="003F0D1D" w:rsidRPr="00AE7E3F">
        <w:rPr>
          <w:szCs w:val="28"/>
        </w:rPr>
        <w:t>012.01.0</w:t>
      </w:r>
      <w:r w:rsidR="003F0D1D">
        <w:rPr>
          <w:szCs w:val="28"/>
        </w:rPr>
        <w:t>2</w:t>
      </w:r>
      <w:r w:rsidR="003F0D1D" w:rsidRPr="00AE7E3F">
        <w:rPr>
          <w:szCs w:val="28"/>
        </w:rPr>
        <w:t>.0</w:t>
      </w:r>
      <w:r w:rsidR="003F0D1D">
        <w:rPr>
          <w:szCs w:val="28"/>
        </w:rPr>
        <w:t xml:space="preserve">1 </w:t>
      </w:r>
      <w:r w:rsidR="003F0D1D" w:rsidRPr="00EA2D16">
        <w:rPr>
          <w:szCs w:val="28"/>
        </w:rPr>
        <w:t>в гран</w:t>
      </w:r>
      <w:r w:rsidR="003F0D1D" w:rsidRPr="00EA2D16">
        <w:rPr>
          <w:szCs w:val="28"/>
        </w:rPr>
        <w:t>и</w:t>
      </w:r>
      <w:r w:rsidR="003F0D1D" w:rsidRPr="00EA2D16">
        <w:rPr>
          <w:szCs w:val="28"/>
        </w:rPr>
        <w:t>цах планировки территории, ограниченной улицей Ипподромской, полосой отв</w:t>
      </w:r>
      <w:r w:rsidR="003F0D1D" w:rsidRPr="00EA2D16">
        <w:rPr>
          <w:szCs w:val="28"/>
        </w:rPr>
        <w:t>о</w:t>
      </w:r>
      <w:r w:rsidR="003F0D1D" w:rsidRPr="00EA2D16">
        <w:rPr>
          <w:szCs w:val="28"/>
        </w:rPr>
        <w:t>да железной дороги и Красным проспектом и береговой линией реки 1-я Ельцо</w:t>
      </w:r>
      <w:r w:rsidR="003F0D1D" w:rsidRPr="00EA2D16">
        <w:rPr>
          <w:szCs w:val="28"/>
        </w:rPr>
        <w:t>в</w:t>
      </w:r>
      <w:r w:rsidR="003F0D1D" w:rsidRPr="00EA2D16">
        <w:rPr>
          <w:szCs w:val="28"/>
        </w:rPr>
        <w:t>ка, в Заельцовском районе (приложение </w:t>
      </w:r>
      <w:r w:rsidR="003F0D1D">
        <w:rPr>
          <w:szCs w:val="28"/>
        </w:rPr>
        <w:t>4</w:t>
      </w:r>
      <w:r w:rsidR="003F0D1D" w:rsidRPr="00EA2D16">
        <w:rPr>
          <w:szCs w:val="28"/>
        </w:rPr>
        <w:t>).</w:t>
      </w:r>
    </w:p>
    <w:p w:rsidR="003F0D1D" w:rsidRDefault="003F0D1D" w:rsidP="001C7FA8">
      <w:pPr>
        <w:pStyle w:val="S2"/>
        <w:spacing w:line="240" w:lineRule="atLeast"/>
        <w:rPr>
          <w:szCs w:val="28"/>
        </w:rPr>
      </w:pPr>
      <w:r w:rsidRPr="00EA2D16">
        <w:rPr>
          <w:szCs w:val="28"/>
        </w:rPr>
        <w:t>5. </w:t>
      </w:r>
      <w:r w:rsidR="001C7FA8" w:rsidRPr="00EA2D16">
        <w:rPr>
          <w:szCs w:val="28"/>
        </w:rPr>
        <w:t>Присвоить адреса образуемым земельным участкам</w:t>
      </w:r>
      <w:r>
        <w:rPr>
          <w:szCs w:val="28"/>
        </w:rPr>
        <w:t>:</w:t>
      </w:r>
    </w:p>
    <w:p w:rsidR="001C7FA8" w:rsidRDefault="001C7FA8" w:rsidP="001C7FA8">
      <w:pPr>
        <w:pStyle w:val="S2"/>
        <w:spacing w:line="240" w:lineRule="atLeast"/>
        <w:rPr>
          <w:szCs w:val="28"/>
        </w:rPr>
      </w:pPr>
      <w:r w:rsidRPr="00EA2D16">
        <w:rPr>
          <w:szCs w:val="28"/>
        </w:rPr>
        <w:t>согласно приложению</w:t>
      </w:r>
      <w:r w:rsidR="005C235B">
        <w:rPr>
          <w:szCs w:val="28"/>
        </w:rPr>
        <w:t xml:space="preserve"> </w:t>
      </w:r>
      <w:r w:rsidR="00797B77">
        <w:rPr>
          <w:szCs w:val="28"/>
        </w:rPr>
        <w:t>1</w:t>
      </w:r>
      <w:r w:rsidRPr="00EA2D16">
        <w:rPr>
          <w:szCs w:val="28"/>
        </w:rPr>
        <w:t xml:space="preserve"> к проекту межевания территории кварт</w:t>
      </w:r>
      <w:r w:rsidRPr="00EA2D16">
        <w:rPr>
          <w:szCs w:val="28"/>
        </w:rPr>
        <w:t>а</w:t>
      </w:r>
      <w:r w:rsidRPr="00EA2D16">
        <w:rPr>
          <w:szCs w:val="28"/>
        </w:rPr>
        <w:t>ла </w:t>
      </w:r>
      <w:r w:rsidR="00D35F81" w:rsidRPr="00AE7E3F">
        <w:rPr>
          <w:szCs w:val="28"/>
        </w:rPr>
        <w:t>012.01.01.02</w:t>
      </w:r>
      <w:r w:rsidR="00D35F81" w:rsidRPr="00EA2D16">
        <w:rPr>
          <w:szCs w:val="28"/>
        </w:rPr>
        <w:t xml:space="preserve"> в границах проект</w:t>
      </w:r>
      <w:r w:rsidR="00D35F81">
        <w:rPr>
          <w:szCs w:val="28"/>
        </w:rPr>
        <w:t>а</w:t>
      </w:r>
      <w:r w:rsidR="00D35F81" w:rsidRPr="00EA2D16">
        <w:rPr>
          <w:szCs w:val="28"/>
        </w:rPr>
        <w:t xml:space="preserve"> </w:t>
      </w:r>
      <w:r w:rsidR="00D35F81" w:rsidRPr="00C74E8D">
        <w:rPr>
          <w:szCs w:val="28"/>
        </w:rPr>
        <w:t>планировки территории, ограниченной улицей Ипподромской, полосой отвода железной дороги и Красным проспектом и бер</w:t>
      </w:r>
      <w:r w:rsidR="00D35F81" w:rsidRPr="00C74E8D">
        <w:rPr>
          <w:szCs w:val="28"/>
        </w:rPr>
        <w:t>е</w:t>
      </w:r>
      <w:r w:rsidR="00D35F81" w:rsidRPr="00C74E8D">
        <w:rPr>
          <w:szCs w:val="28"/>
        </w:rPr>
        <w:t>говой линией реки 1-</w:t>
      </w:r>
      <w:r w:rsidR="00D35F81">
        <w:rPr>
          <w:szCs w:val="28"/>
        </w:rPr>
        <w:t>я</w:t>
      </w:r>
      <w:r w:rsidR="00D35F81" w:rsidRPr="00C74E8D">
        <w:rPr>
          <w:szCs w:val="28"/>
        </w:rPr>
        <w:t xml:space="preserve"> Ельцовк</w:t>
      </w:r>
      <w:r w:rsidR="00D35F81">
        <w:rPr>
          <w:szCs w:val="28"/>
        </w:rPr>
        <w:t>а</w:t>
      </w:r>
      <w:r w:rsidR="003F0D1D">
        <w:rPr>
          <w:szCs w:val="28"/>
        </w:rPr>
        <w:t>;</w:t>
      </w:r>
    </w:p>
    <w:p w:rsidR="00D64404" w:rsidRDefault="00D64404" w:rsidP="001C7FA8">
      <w:pPr>
        <w:pStyle w:val="S2"/>
        <w:spacing w:line="240" w:lineRule="atLeast"/>
        <w:rPr>
          <w:szCs w:val="28"/>
        </w:rPr>
      </w:pPr>
      <w:r w:rsidRPr="00EA2D16">
        <w:rPr>
          <w:szCs w:val="28"/>
        </w:rPr>
        <w:t>согласно приложению</w:t>
      </w:r>
      <w:r w:rsidR="005C235B">
        <w:rPr>
          <w:szCs w:val="28"/>
        </w:rPr>
        <w:t xml:space="preserve"> </w:t>
      </w:r>
      <w:r w:rsidR="00797B77">
        <w:rPr>
          <w:szCs w:val="28"/>
        </w:rPr>
        <w:t>1</w:t>
      </w:r>
      <w:r w:rsidRPr="00EA2D16">
        <w:rPr>
          <w:szCs w:val="28"/>
        </w:rPr>
        <w:t xml:space="preserve"> к проекту межевания территории кварт</w:t>
      </w:r>
      <w:r w:rsidRPr="00EA2D16">
        <w:rPr>
          <w:szCs w:val="28"/>
        </w:rPr>
        <w:t>а</w:t>
      </w:r>
      <w:r w:rsidRPr="00EA2D16">
        <w:rPr>
          <w:szCs w:val="28"/>
        </w:rPr>
        <w:t>ла </w:t>
      </w:r>
      <w:r w:rsidRPr="00D64404">
        <w:rPr>
          <w:szCs w:val="28"/>
        </w:rPr>
        <w:t>012.01.01.04 в границах планировки территории, ограниченной улицей Ипп</w:t>
      </w:r>
      <w:r w:rsidRPr="00D64404">
        <w:rPr>
          <w:szCs w:val="28"/>
        </w:rPr>
        <w:t>о</w:t>
      </w:r>
      <w:r w:rsidRPr="00D64404">
        <w:rPr>
          <w:szCs w:val="28"/>
        </w:rPr>
        <w:t>дромской, полосой отвода железной дороги и Красным проспектом и береговой линией реки 1-я Ельцовка, в Заельцовском районе</w:t>
      </w:r>
      <w:r w:rsidR="003F0D1D">
        <w:rPr>
          <w:szCs w:val="28"/>
        </w:rPr>
        <w:t>;</w:t>
      </w:r>
    </w:p>
    <w:p w:rsidR="003F0D1D" w:rsidRPr="00EA2D16" w:rsidRDefault="003F0D1D" w:rsidP="001C7FA8">
      <w:pPr>
        <w:pStyle w:val="S2"/>
        <w:spacing w:line="240" w:lineRule="atLeast"/>
        <w:rPr>
          <w:szCs w:val="28"/>
        </w:rPr>
      </w:pPr>
      <w:r w:rsidRPr="00EA2D16">
        <w:rPr>
          <w:szCs w:val="28"/>
        </w:rPr>
        <w:t>согласно приложению</w:t>
      </w:r>
      <w:r w:rsidR="005C235B">
        <w:rPr>
          <w:szCs w:val="28"/>
        </w:rPr>
        <w:t xml:space="preserve"> </w:t>
      </w:r>
      <w:r w:rsidR="00797B77">
        <w:rPr>
          <w:szCs w:val="28"/>
        </w:rPr>
        <w:t>1</w:t>
      </w:r>
      <w:r w:rsidRPr="00EA2D16">
        <w:rPr>
          <w:szCs w:val="28"/>
        </w:rPr>
        <w:t xml:space="preserve"> к проекту межевания территории кварт</w:t>
      </w:r>
      <w:r w:rsidRPr="00EA2D16">
        <w:rPr>
          <w:szCs w:val="28"/>
        </w:rPr>
        <w:t>а</w:t>
      </w:r>
      <w:r w:rsidRPr="00EA2D16">
        <w:rPr>
          <w:szCs w:val="28"/>
        </w:rPr>
        <w:t>ла </w:t>
      </w:r>
      <w:r w:rsidRPr="00D64404">
        <w:rPr>
          <w:szCs w:val="28"/>
        </w:rPr>
        <w:t>012.01.0</w:t>
      </w:r>
      <w:r>
        <w:rPr>
          <w:szCs w:val="28"/>
        </w:rPr>
        <w:t>2</w:t>
      </w:r>
      <w:r w:rsidRPr="00D64404">
        <w:rPr>
          <w:szCs w:val="28"/>
        </w:rPr>
        <w:t>.0</w:t>
      </w:r>
      <w:r>
        <w:rPr>
          <w:szCs w:val="28"/>
        </w:rPr>
        <w:t>1</w:t>
      </w:r>
      <w:r w:rsidRPr="00D64404">
        <w:rPr>
          <w:szCs w:val="28"/>
        </w:rPr>
        <w:t xml:space="preserve"> в границах планировки территории, ограниченной улицей Ипп</w:t>
      </w:r>
      <w:r w:rsidRPr="00D64404">
        <w:rPr>
          <w:szCs w:val="28"/>
        </w:rPr>
        <w:t>о</w:t>
      </w:r>
      <w:r w:rsidRPr="00D64404">
        <w:rPr>
          <w:szCs w:val="28"/>
        </w:rPr>
        <w:t>дромской, полосой отвода железной дороги и Красным проспектом и береговой линией реки 1-я Ельцовка, в Заельцовском районе</w:t>
      </w:r>
    </w:p>
    <w:p w:rsidR="00EE794D" w:rsidRDefault="000301D4" w:rsidP="001C7FA8">
      <w:pPr>
        <w:spacing w:line="240" w:lineRule="atLeast"/>
        <w:rPr>
          <w:szCs w:val="28"/>
        </w:rPr>
      </w:pPr>
      <w:r w:rsidRPr="00EA2D16">
        <w:rPr>
          <w:szCs w:val="28"/>
        </w:rPr>
        <w:t>6.</w:t>
      </w:r>
      <w:r w:rsidR="001C7FA8" w:rsidRPr="00EA2D16">
        <w:rPr>
          <w:szCs w:val="28"/>
        </w:rPr>
        <w:t> Признать утратившим</w:t>
      </w:r>
      <w:r w:rsidR="00562598">
        <w:rPr>
          <w:szCs w:val="28"/>
        </w:rPr>
        <w:t>и</w:t>
      </w:r>
      <w:r w:rsidR="001C7FA8" w:rsidRPr="00EA2D16">
        <w:rPr>
          <w:szCs w:val="28"/>
        </w:rPr>
        <w:t xml:space="preserve"> силу</w:t>
      </w:r>
      <w:r w:rsidR="00EE794D">
        <w:rPr>
          <w:szCs w:val="28"/>
        </w:rPr>
        <w:t>:</w:t>
      </w:r>
    </w:p>
    <w:p w:rsidR="00EE794D" w:rsidRDefault="001C7FA8" w:rsidP="001C7FA8">
      <w:pPr>
        <w:spacing w:line="240" w:lineRule="atLeast"/>
        <w:rPr>
          <w:szCs w:val="28"/>
        </w:rPr>
      </w:pPr>
      <w:r w:rsidRPr="00EA2D16">
        <w:rPr>
          <w:szCs w:val="28"/>
        </w:rPr>
        <w:t>приложение 1 к постановлению мэрии города Новосибирска от 20.10.2017 № 4765 «О проекте планировки и проектах межевания территории центральной части города Новосибирска» в части территории, ограниченной улицей Ипп</w:t>
      </w:r>
      <w:r w:rsidRPr="00EA2D16">
        <w:rPr>
          <w:szCs w:val="28"/>
        </w:rPr>
        <w:t>о</w:t>
      </w:r>
      <w:r w:rsidRPr="00EA2D16">
        <w:rPr>
          <w:szCs w:val="28"/>
        </w:rPr>
        <w:t>дромской, полосой отвода железной дороги и Красным проспектом и береговой линией реки 1-я Ельцовка, в Заельцовском районе</w:t>
      </w:r>
      <w:r w:rsidR="00EE794D">
        <w:rPr>
          <w:szCs w:val="28"/>
        </w:rPr>
        <w:t>;</w:t>
      </w:r>
    </w:p>
    <w:p w:rsidR="001C7FA8" w:rsidRDefault="00D427A3" w:rsidP="001C7FA8">
      <w:pPr>
        <w:spacing w:line="240" w:lineRule="atLeast"/>
        <w:rPr>
          <w:szCs w:val="28"/>
        </w:rPr>
      </w:pPr>
      <w:r w:rsidRPr="00F93E6B">
        <w:rPr>
          <w:szCs w:val="28"/>
        </w:rPr>
        <w:t>постановлени</w:t>
      </w:r>
      <w:r w:rsidR="00ED1BE4">
        <w:rPr>
          <w:szCs w:val="28"/>
        </w:rPr>
        <w:t>е</w:t>
      </w:r>
      <w:r w:rsidRPr="00F93E6B">
        <w:rPr>
          <w:szCs w:val="28"/>
        </w:rPr>
        <w:t xml:space="preserve"> мэрии города Новосибирска от</w:t>
      </w:r>
      <w:r w:rsidR="005C235B">
        <w:rPr>
          <w:szCs w:val="28"/>
        </w:rPr>
        <w:t xml:space="preserve"> </w:t>
      </w:r>
      <w:r w:rsidR="00ED1BE4">
        <w:rPr>
          <w:szCs w:val="28"/>
        </w:rPr>
        <w:t>14.01</w:t>
      </w:r>
      <w:r w:rsidRPr="00D427A3">
        <w:rPr>
          <w:szCs w:val="28"/>
        </w:rPr>
        <w:t>.201</w:t>
      </w:r>
      <w:r w:rsidR="00ED1BE4">
        <w:rPr>
          <w:szCs w:val="28"/>
        </w:rPr>
        <w:t>9</w:t>
      </w:r>
      <w:r w:rsidRPr="00D427A3">
        <w:rPr>
          <w:szCs w:val="28"/>
        </w:rPr>
        <w:t xml:space="preserve"> № </w:t>
      </w:r>
      <w:r w:rsidR="00ED1BE4">
        <w:rPr>
          <w:szCs w:val="28"/>
        </w:rPr>
        <w:t>71</w:t>
      </w:r>
      <w:r w:rsidRPr="00D427A3">
        <w:rPr>
          <w:szCs w:val="28"/>
        </w:rPr>
        <w:t xml:space="preserve"> «</w:t>
      </w:r>
      <w:r w:rsidR="00ED1BE4" w:rsidRPr="00ED1BE4">
        <w:rPr>
          <w:szCs w:val="28"/>
        </w:rPr>
        <w:t>О проекте межевания территории квартала 010.03.03.01а в границах проекта планировки центральной части города Новосибирска</w:t>
      </w:r>
      <w:r w:rsidRPr="00D427A3">
        <w:rPr>
          <w:szCs w:val="28"/>
        </w:rPr>
        <w:t>»</w:t>
      </w:r>
      <w:r w:rsidR="001C7FA8" w:rsidRPr="00EA2D16">
        <w:rPr>
          <w:szCs w:val="28"/>
        </w:rPr>
        <w:t>.</w:t>
      </w:r>
    </w:p>
    <w:p w:rsidR="001C7FA8" w:rsidRPr="00EA2D16" w:rsidRDefault="00562598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EA2D16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1C7FA8" w:rsidRPr="00EA2D16">
        <w:rPr>
          <w:szCs w:val="28"/>
        </w:rPr>
        <w:t>р</w:t>
      </w:r>
      <w:r w:rsidR="001C7FA8" w:rsidRPr="00EA2D16">
        <w:rPr>
          <w:szCs w:val="28"/>
        </w:rPr>
        <w:t>мационно-телекоммуникационной сети «Интернет».</w:t>
      </w:r>
    </w:p>
    <w:p w:rsidR="001C7FA8" w:rsidRPr="00EA2D16" w:rsidRDefault="00562598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8</w:t>
      </w:r>
      <w:r w:rsidR="001C7FA8" w:rsidRPr="00EA2D1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EA2D16">
        <w:rPr>
          <w:szCs w:val="28"/>
        </w:rPr>
        <w:t>о</w:t>
      </w:r>
      <w:r w:rsidR="001C7FA8" w:rsidRPr="00EA2D16">
        <w:rPr>
          <w:szCs w:val="28"/>
        </w:rPr>
        <w:t>становления.</w:t>
      </w:r>
    </w:p>
    <w:p w:rsidR="001C7FA8" w:rsidRPr="00EA2D16" w:rsidRDefault="00562598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9</w:t>
      </w:r>
      <w:r w:rsidR="001C7FA8" w:rsidRPr="00EA2D16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EA2D16" w:rsidTr="00B02ED7">
        <w:trPr>
          <w:trHeight w:val="290"/>
        </w:trPr>
        <w:tc>
          <w:tcPr>
            <w:tcW w:w="6946" w:type="dxa"/>
          </w:tcPr>
          <w:p w:rsidR="00584A48" w:rsidRPr="00EA2D16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EA2D16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Pr="00EA2D16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Default="00DC729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562598" w:rsidRPr="00EA2D16" w:rsidRDefault="00562598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5C235B" w:rsidRDefault="00DC7292" w:rsidP="00DC7292">
      <w:pPr>
        <w:ind w:firstLine="0"/>
        <w:rPr>
          <w:sz w:val="24"/>
          <w:szCs w:val="24"/>
        </w:rPr>
        <w:sectPr w:rsidR="005C235B" w:rsidSect="00562598">
          <w:headerReference w:type="default" r:id="rId12"/>
          <w:footerReference w:type="first" r:id="rId13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9C1F51" w:rsidRPr="00EA2D16" w:rsidRDefault="00617F8A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30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Pr="00EA2D16" w:rsidRDefault="009C1F51" w:rsidP="002A25DF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___________ № _______</w:t>
      </w: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1C7FA8" w:rsidRPr="00EA2D16" w:rsidRDefault="009C1F51" w:rsidP="001121CF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1C7FA8" w:rsidRPr="00EA2D16">
        <w:rPr>
          <w:b/>
          <w:szCs w:val="28"/>
        </w:rPr>
        <w:t xml:space="preserve">ограниченной улицей Ипподромской, полосой </w:t>
      </w:r>
    </w:p>
    <w:p w:rsidR="001C7FA8" w:rsidRPr="00EA2D16" w:rsidRDefault="001C7FA8" w:rsidP="001121CF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отвода железной дороги и Красным проспектом и береговой линией </w:t>
      </w:r>
    </w:p>
    <w:p w:rsidR="009C1F51" w:rsidRPr="00EA2D16" w:rsidRDefault="001C7FA8" w:rsidP="001121CF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реки 1-я Ельцовка, в Заельцовском районе</w:t>
      </w:r>
    </w:p>
    <w:p w:rsidR="001121CF" w:rsidRPr="00EA2D16" w:rsidRDefault="001121CF" w:rsidP="001121CF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</w:t>
      </w:r>
      <w:r w:rsidRPr="00EA2D16">
        <w:rPr>
          <w:szCs w:val="28"/>
        </w:rPr>
        <w:t>и</w:t>
      </w:r>
      <w:r w:rsidRPr="00EA2D16">
        <w:rPr>
          <w:szCs w:val="28"/>
        </w:rPr>
        <w:t>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</w:t>
      </w:r>
      <w:r w:rsidRPr="00EA2D16">
        <w:rPr>
          <w:szCs w:val="28"/>
        </w:rPr>
        <w:t>о</w:t>
      </w:r>
      <w:r w:rsidRPr="00EA2D16">
        <w:rPr>
          <w:szCs w:val="28"/>
        </w:rPr>
        <w:t>жение 3).</w:t>
      </w:r>
    </w:p>
    <w:p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562598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ED6348" w:rsidP="00270984">
      <w:pPr>
        <w:ind w:firstLine="0"/>
        <w:jc w:val="center"/>
        <w:rPr>
          <w:sz w:val="24"/>
        </w:rPr>
        <w:sectPr w:rsidR="009B22BB" w:rsidRPr="00EA2D16" w:rsidSect="00F27602">
          <w:pgSz w:w="23814" w:h="16839" w:orient="landscape" w:code="8"/>
          <w:pgMar w:top="425" w:right="1134" w:bottom="284" w:left="709" w:header="709" w:footer="0" w:gutter="0"/>
          <w:pgNumType w:start="1"/>
          <w:cols w:space="708"/>
          <w:titlePg/>
          <w:docGrid w:linePitch="381"/>
        </w:sectPr>
      </w:pPr>
      <w:r w:rsidRPr="00EA2D16">
        <w:rPr>
          <w:noProof/>
          <w:sz w:val="24"/>
        </w:rPr>
        <w:lastRenderedPageBreak/>
        <w:drawing>
          <wp:inline distT="0" distB="0" distL="0" distR="0">
            <wp:extent cx="13951585" cy="9864090"/>
            <wp:effectExtent l="19050" t="0" r="0" b="0"/>
            <wp:docPr id="3" name="Рисунок 2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51585" cy="98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71B" w:rsidRPr="00EA2D16" w:rsidRDefault="006F171B" w:rsidP="006F171B">
      <w:pPr>
        <w:ind w:left="6379" w:firstLine="0"/>
        <w:rPr>
          <w:sz w:val="24"/>
          <w:szCs w:val="24"/>
        </w:rPr>
      </w:pPr>
      <w:r w:rsidRPr="00EA2D16">
        <w:rPr>
          <w:sz w:val="24"/>
          <w:szCs w:val="24"/>
        </w:rPr>
        <w:lastRenderedPageBreak/>
        <w:t xml:space="preserve">Приложение 2 </w:t>
      </w:r>
    </w:p>
    <w:p w:rsidR="006F171B" w:rsidRPr="00EA2D16" w:rsidRDefault="006F171B" w:rsidP="006F171B">
      <w:pPr>
        <w:spacing w:line="240" w:lineRule="atLeast"/>
        <w:ind w:left="6379" w:firstLine="0"/>
        <w:rPr>
          <w:sz w:val="24"/>
          <w:szCs w:val="24"/>
        </w:rPr>
      </w:pPr>
      <w:r w:rsidRPr="00EA2D16">
        <w:rPr>
          <w:sz w:val="24"/>
          <w:szCs w:val="24"/>
        </w:rPr>
        <w:t xml:space="preserve">к проекту планировки </w:t>
      </w:r>
      <w:bookmarkStart w:id="1" w:name="_Hlk536028624"/>
      <w:r w:rsidRPr="00EA2D16">
        <w:rPr>
          <w:sz w:val="24"/>
          <w:szCs w:val="24"/>
        </w:rPr>
        <w:t>террит</w:t>
      </w:r>
      <w:r w:rsidRPr="00EA2D16">
        <w:rPr>
          <w:sz w:val="24"/>
          <w:szCs w:val="24"/>
        </w:rPr>
        <w:t>о</w:t>
      </w:r>
      <w:r w:rsidRPr="00EA2D16">
        <w:rPr>
          <w:sz w:val="24"/>
          <w:szCs w:val="24"/>
        </w:rPr>
        <w:t xml:space="preserve">рии, </w:t>
      </w:r>
      <w:r w:rsidR="00182503" w:rsidRPr="00EA2D16">
        <w:rPr>
          <w:sz w:val="24"/>
          <w:szCs w:val="24"/>
        </w:rPr>
        <w:t>ограниченной улицей Ипп</w:t>
      </w:r>
      <w:r w:rsidR="00182503" w:rsidRPr="00EA2D16">
        <w:rPr>
          <w:sz w:val="24"/>
          <w:szCs w:val="24"/>
        </w:rPr>
        <w:t>о</w:t>
      </w:r>
      <w:r w:rsidR="00182503" w:rsidRPr="00EA2D16">
        <w:rPr>
          <w:sz w:val="24"/>
          <w:szCs w:val="24"/>
        </w:rPr>
        <w:t>дромской, полосой отвода желе</w:t>
      </w:r>
      <w:r w:rsidR="00182503" w:rsidRPr="00EA2D16">
        <w:rPr>
          <w:sz w:val="24"/>
          <w:szCs w:val="24"/>
        </w:rPr>
        <w:t>з</w:t>
      </w:r>
      <w:r w:rsidR="00182503" w:rsidRPr="00EA2D16">
        <w:rPr>
          <w:sz w:val="24"/>
          <w:szCs w:val="24"/>
        </w:rPr>
        <w:t>ной дороги и Красным проспе</w:t>
      </w:r>
      <w:r w:rsidR="00182503" w:rsidRPr="00EA2D16">
        <w:rPr>
          <w:sz w:val="24"/>
          <w:szCs w:val="24"/>
        </w:rPr>
        <w:t>к</w:t>
      </w:r>
      <w:r w:rsidR="00182503" w:rsidRPr="00EA2D16">
        <w:rPr>
          <w:sz w:val="24"/>
          <w:szCs w:val="24"/>
        </w:rPr>
        <w:t xml:space="preserve">том и береговой линией реки </w:t>
      </w:r>
      <w:r w:rsidR="00A43AFC" w:rsidRPr="00EA2D16">
        <w:rPr>
          <w:sz w:val="24"/>
          <w:szCs w:val="24"/>
        </w:rPr>
        <w:br/>
      </w:r>
      <w:r w:rsidR="00182503" w:rsidRPr="00EA2D16">
        <w:rPr>
          <w:sz w:val="24"/>
          <w:szCs w:val="24"/>
        </w:rPr>
        <w:t>1-я Ельцовка, в Заельцовском районе</w:t>
      </w:r>
    </w:p>
    <w:bookmarkEnd w:id="1"/>
    <w:p w:rsidR="006F171B" w:rsidRPr="00EA2D16" w:rsidRDefault="006F171B" w:rsidP="006F171B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6F171B" w:rsidRPr="00EA2D16" w:rsidRDefault="006F171B" w:rsidP="006F171B">
      <w:pPr>
        <w:widowControl w:val="0"/>
        <w:tabs>
          <w:tab w:val="left" w:pos="4678"/>
          <w:tab w:val="left" w:pos="9781"/>
        </w:tabs>
        <w:spacing w:line="240" w:lineRule="atLeast"/>
        <w:ind w:firstLine="0"/>
        <w:rPr>
          <w:szCs w:val="28"/>
        </w:rPr>
      </w:pPr>
    </w:p>
    <w:p w:rsidR="00182503" w:rsidRPr="00EA2D16" w:rsidRDefault="00182503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EA2D16">
        <w:rPr>
          <w:b/>
          <w:szCs w:val="28"/>
        </w:rPr>
        <w:t>ПОЛОЖЕНИЕ</w:t>
      </w:r>
    </w:p>
    <w:p w:rsidR="00182503" w:rsidRPr="00EA2D16" w:rsidRDefault="00182503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EA2D16">
        <w:rPr>
          <w:b/>
          <w:szCs w:val="28"/>
        </w:rPr>
        <w:t>о характеристиках планируемого развития территории</w:t>
      </w:r>
    </w:p>
    <w:p w:rsidR="00182503" w:rsidRPr="00EA2D16" w:rsidRDefault="00182503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</w:p>
    <w:p w:rsidR="00182503" w:rsidRPr="00EA2D16" w:rsidRDefault="00A43AFC" w:rsidP="00A43AF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1. </w:t>
      </w:r>
      <w:r w:rsidR="00182503" w:rsidRPr="00EA2D16">
        <w:rPr>
          <w:b/>
          <w:szCs w:val="28"/>
        </w:rPr>
        <w:t>Характеристики п</w:t>
      </w:r>
      <w:r w:rsidR="00233729">
        <w:rPr>
          <w:b/>
          <w:szCs w:val="28"/>
        </w:rPr>
        <w:t>ланируемого развития территории</w:t>
      </w:r>
    </w:p>
    <w:p w:rsidR="00182503" w:rsidRPr="00EA2D16" w:rsidRDefault="00182503" w:rsidP="00A84BD8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A84BD8" w:rsidRPr="00EA2D16" w:rsidRDefault="00A84BD8" w:rsidP="00A84BD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>Проект планировки территории, ограниченной улицей Ипподромской, п</w:t>
      </w:r>
      <w:r w:rsidRPr="00EA2D16">
        <w:rPr>
          <w:szCs w:val="28"/>
        </w:rPr>
        <w:t>о</w:t>
      </w:r>
      <w:r w:rsidRPr="00EA2D16">
        <w:rPr>
          <w:szCs w:val="28"/>
        </w:rPr>
        <w:t xml:space="preserve">лосой отвода железной дороги и Красным проспектом и береговой линией реки </w:t>
      </w:r>
      <w:r w:rsidR="00F300E3">
        <w:rPr>
          <w:szCs w:val="28"/>
        </w:rPr>
        <w:t> </w:t>
      </w:r>
      <w:r w:rsidRPr="00EA2D16">
        <w:rPr>
          <w:szCs w:val="28"/>
        </w:rPr>
        <w:t>1-я Ельцовка, в Заельцовском районе (далее – проект планировки) разработан в отношении территории, ограниченной улицей Ипподромской, полосой отвода ж</w:t>
      </w:r>
      <w:r w:rsidRPr="00EA2D16">
        <w:rPr>
          <w:szCs w:val="28"/>
        </w:rPr>
        <w:t>е</w:t>
      </w:r>
      <w:r w:rsidRPr="00EA2D16">
        <w:rPr>
          <w:szCs w:val="28"/>
        </w:rPr>
        <w:t xml:space="preserve">лезной дороги и Красным проспектом и береговой линией реки 1-я Ельцовка, в Заельцовском районе (далее – планируемая территория). </w:t>
      </w:r>
    </w:p>
    <w:p w:rsidR="00182503" w:rsidRPr="00EA2D16" w:rsidRDefault="00182503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>Территория площадью 121,87 га расположена в Заельцовском районе города Новосибирска. Территория ограничена с севера береговой линией реки 1-я Ел</w:t>
      </w:r>
      <w:r w:rsidRPr="00EA2D16">
        <w:rPr>
          <w:szCs w:val="28"/>
        </w:rPr>
        <w:t>ь</w:t>
      </w:r>
      <w:r w:rsidRPr="00EA2D16">
        <w:rPr>
          <w:szCs w:val="28"/>
        </w:rPr>
        <w:t xml:space="preserve">цовка, с востока </w:t>
      </w:r>
      <w:r w:rsidR="002664E2" w:rsidRPr="00EA2D16">
        <w:rPr>
          <w:szCs w:val="28"/>
        </w:rPr>
        <w:t xml:space="preserve">– </w:t>
      </w:r>
      <w:r w:rsidRPr="00EA2D16">
        <w:rPr>
          <w:szCs w:val="28"/>
        </w:rPr>
        <w:t>Ипподромской магистралью, с юга – полосой отвода железной дороги, с запада – Красным проспектом.</w:t>
      </w:r>
    </w:p>
    <w:p w:rsidR="00182503" w:rsidRPr="00EA2D16" w:rsidRDefault="00182503" w:rsidP="00182503">
      <w:pPr>
        <w:spacing w:line="240" w:lineRule="atLeast"/>
        <w:ind w:right="-2"/>
        <w:rPr>
          <w:szCs w:val="28"/>
        </w:rPr>
      </w:pPr>
      <w:r w:rsidRPr="00EA2D16">
        <w:rPr>
          <w:szCs w:val="28"/>
        </w:rPr>
        <w:t>Проект планировки выполнен с учетом основных положений Генерального плана города Новосибирска, Правил землепользования и застройки города Нов</w:t>
      </w:r>
      <w:r w:rsidRPr="00EA2D16">
        <w:rPr>
          <w:szCs w:val="28"/>
        </w:rPr>
        <w:t>о</w:t>
      </w:r>
      <w:r w:rsidRPr="00EA2D16">
        <w:rPr>
          <w:szCs w:val="28"/>
        </w:rPr>
        <w:t>сибирска. Развитие планируемой территории предусматривается на расчетный срок до 2030 года.</w:t>
      </w:r>
    </w:p>
    <w:p w:rsidR="00182503" w:rsidRPr="00EA2D16" w:rsidRDefault="00182503" w:rsidP="00182503">
      <w:pPr>
        <w:spacing w:line="240" w:lineRule="atLeast"/>
        <w:ind w:right="-2"/>
        <w:rPr>
          <w:szCs w:val="28"/>
        </w:rPr>
      </w:pPr>
      <w:r w:rsidRPr="00EA2D16">
        <w:rPr>
          <w:szCs w:val="28"/>
        </w:rPr>
        <w:t>Границы зон планируемого размещения объектов капитального строител</w:t>
      </w:r>
      <w:r w:rsidRPr="00EA2D16">
        <w:rPr>
          <w:szCs w:val="28"/>
        </w:rPr>
        <w:t>ь</w:t>
      </w:r>
      <w:r w:rsidRPr="00EA2D16">
        <w:rPr>
          <w:szCs w:val="28"/>
        </w:rPr>
        <w:t>ства принимаются в соответствии с Генеральным планом города Новосибирска</w:t>
      </w:r>
      <w:r w:rsidR="002664E2" w:rsidRPr="00EA2D16">
        <w:rPr>
          <w:szCs w:val="28"/>
        </w:rPr>
        <w:t>, утвержденн</w:t>
      </w:r>
      <w:r w:rsidR="002664E2">
        <w:rPr>
          <w:szCs w:val="28"/>
        </w:rPr>
        <w:t>ым</w:t>
      </w:r>
      <w:r w:rsidR="002664E2" w:rsidRPr="00EA2D16">
        <w:rPr>
          <w:szCs w:val="28"/>
        </w:rPr>
        <w:t xml:space="preserve"> решением Совета депутатов города Новосибирска от 26.12.2007 №</w:t>
      </w:r>
      <w:r w:rsidR="002664E2">
        <w:rPr>
          <w:szCs w:val="28"/>
        </w:rPr>
        <w:t> </w:t>
      </w:r>
      <w:r w:rsidR="002664E2" w:rsidRPr="00EA2D16">
        <w:rPr>
          <w:szCs w:val="28"/>
        </w:rPr>
        <w:t>824 «О Генеральном плане города Новосибирска»</w:t>
      </w:r>
      <w:r w:rsidR="002664E2">
        <w:rPr>
          <w:szCs w:val="28"/>
        </w:rPr>
        <w:t>,</w:t>
      </w:r>
      <w:r w:rsidRPr="00EA2D16">
        <w:rPr>
          <w:szCs w:val="28"/>
        </w:rPr>
        <w:t xml:space="preserve"> и некоторым уточнением по реально существующей градостроительной ситуации.</w:t>
      </w:r>
    </w:p>
    <w:p w:rsidR="00182503" w:rsidRPr="00233729" w:rsidRDefault="00182503" w:rsidP="00182503">
      <w:pPr>
        <w:spacing w:line="240" w:lineRule="atLeast"/>
        <w:ind w:right="-2"/>
        <w:rPr>
          <w:szCs w:val="28"/>
        </w:rPr>
      </w:pPr>
      <w:r w:rsidRPr="00EA2D16">
        <w:rPr>
          <w:szCs w:val="28"/>
        </w:rPr>
        <w:t>Проектом предусмотрено обеспечение населения планируемой территории озелененными территориями общего пользования</w:t>
      </w:r>
      <w:r w:rsidR="002664E2">
        <w:rPr>
          <w:szCs w:val="28"/>
        </w:rPr>
        <w:t>:</w:t>
      </w:r>
      <w:r w:rsidRPr="00EA2D16">
        <w:rPr>
          <w:szCs w:val="28"/>
        </w:rPr>
        <w:t xml:space="preserve"> сохранение существующих рекреационных зон (парков, скверов, бульваров), создание отдельных новых уч</w:t>
      </w:r>
      <w:r w:rsidRPr="00EA2D16">
        <w:rPr>
          <w:szCs w:val="28"/>
        </w:rPr>
        <w:t>а</w:t>
      </w:r>
      <w:r w:rsidRPr="00EA2D16">
        <w:rPr>
          <w:szCs w:val="28"/>
        </w:rPr>
        <w:t>стков озеленения (парков, скверов) в</w:t>
      </w:r>
      <w:r w:rsidR="00233729">
        <w:rPr>
          <w:szCs w:val="28"/>
        </w:rPr>
        <w:t xml:space="preserve"> пойме реки 1-я Ельцовка</w:t>
      </w:r>
      <w:r w:rsidR="00233729" w:rsidRPr="00233729">
        <w:rPr>
          <w:szCs w:val="28"/>
        </w:rPr>
        <w:t>.</w:t>
      </w:r>
    </w:p>
    <w:p w:rsidR="00182503" w:rsidRPr="00EA2D16" w:rsidRDefault="00182503" w:rsidP="00182503">
      <w:pPr>
        <w:spacing w:line="240" w:lineRule="atLeast"/>
        <w:ind w:right="-2"/>
        <w:rPr>
          <w:szCs w:val="28"/>
        </w:rPr>
      </w:pPr>
    </w:p>
    <w:p w:rsidR="00233729" w:rsidRDefault="00A43AFC" w:rsidP="00A43AF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1.1. </w:t>
      </w:r>
      <w:r w:rsidR="00182503" w:rsidRPr="00EA2D16">
        <w:rPr>
          <w:b/>
          <w:szCs w:val="28"/>
        </w:rPr>
        <w:t xml:space="preserve">Размещение объектов капитального строительства </w:t>
      </w:r>
    </w:p>
    <w:p w:rsidR="00182503" w:rsidRPr="00EA2D16" w:rsidRDefault="00182503" w:rsidP="00A43AF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различного назначения</w:t>
      </w:r>
    </w:p>
    <w:p w:rsidR="00182503" w:rsidRPr="00EA2D16" w:rsidRDefault="00182503" w:rsidP="00182503">
      <w:pPr>
        <w:pStyle w:val="afb"/>
        <w:ind w:left="2028" w:firstLine="0"/>
        <w:rPr>
          <w:b/>
          <w:szCs w:val="28"/>
        </w:rPr>
      </w:pP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В расч</w:t>
      </w:r>
      <w:r w:rsidR="002664E2">
        <w:rPr>
          <w:szCs w:val="28"/>
        </w:rPr>
        <w:t>е</w:t>
      </w:r>
      <w:r w:rsidRPr="00EA2D16">
        <w:rPr>
          <w:szCs w:val="28"/>
        </w:rPr>
        <w:t>тный срок на территории не предполагается размещать новы</w:t>
      </w:r>
      <w:r w:rsidR="002664E2">
        <w:rPr>
          <w:szCs w:val="28"/>
        </w:rPr>
        <w:t>е</w:t>
      </w:r>
      <w:r w:rsidRPr="00EA2D16">
        <w:rPr>
          <w:szCs w:val="28"/>
        </w:rPr>
        <w:t xml:space="preserve"> объе</w:t>
      </w:r>
      <w:r w:rsidRPr="00EA2D16">
        <w:rPr>
          <w:szCs w:val="28"/>
        </w:rPr>
        <w:t>к</w:t>
      </w:r>
      <w:r w:rsidRPr="00EA2D16">
        <w:rPr>
          <w:szCs w:val="28"/>
        </w:rPr>
        <w:t>т</w:t>
      </w:r>
      <w:r w:rsidR="002664E2">
        <w:rPr>
          <w:szCs w:val="28"/>
        </w:rPr>
        <w:t>ы</w:t>
      </w:r>
      <w:r w:rsidRPr="00EA2D16">
        <w:rPr>
          <w:szCs w:val="28"/>
        </w:rPr>
        <w:t xml:space="preserve"> капитального строительства</w:t>
      </w:r>
      <w:r w:rsidR="002664E2">
        <w:rPr>
          <w:szCs w:val="28"/>
        </w:rPr>
        <w:t>,</w:t>
      </w:r>
      <w:r w:rsidRPr="00EA2D16">
        <w:rPr>
          <w:szCs w:val="28"/>
        </w:rPr>
        <w:t xml:space="preserve"> кроме линейных. На территории проектом пред</w:t>
      </w:r>
      <w:r w:rsidRPr="00EA2D16">
        <w:rPr>
          <w:szCs w:val="28"/>
        </w:rPr>
        <w:t>у</w:t>
      </w:r>
      <w:r w:rsidRPr="00EA2D16">
        <w:rPr>
          <w:szCs w:val="28"/>
        </w:rPr>
        <w:t>смотрена модернизация улично-дорожной сети, инженерных сетей и сооружений на них. Предусмотрено возведение новой распределительной подстанции в ква</w:t>
      </w:r>
      <w:r w:rsidRPr="00EA2D16">
        <w:rPr>
          <w:szCs w:val="28"/>
        </w:rPr>
        <w:t>р</w:t>
      </w:r>
      <w:r w:rsidRPr="00EA2D16">
        <w:rPr>
          <w:szCs w:val="28"/>
        </w:rPr>
        <w:t>тале 012.01.01.01.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lastRenderedPageBreak/>
        <w:t>При устройстве новой магистральной улицы районного значения (</w:t>
      </w:r>
      <w:r w:rsidR="007E6F80" w:rsidRPr="00EA2D16">
        <w:rPr>
          <w:szCs w:val="28"/>
        </w:rPr>
        <w:t xml:space="preserve">ул. </w:t>
      </w:r>
      <w:r w:rsidRPr="00EA2D16">
        <w:rPr>
          <w:szCs w:val="28"/>
        </w:rPr>
        <w:t>Пре</w:t>
      </w:r>
      <w:r w:rsidRPr="00EA2D16">
        <w:rPr>
          <w:szCs w:val="28"/>
        </w:rPr>
        <w:t>д</w:t>
      </w:r>
      <w:r w:rsidRPr="00EA2D16">
        <w:rPr>
          <w:szCs w:val="28"/>
        </w:rPr>
        <w:t>принимателей) предполагается устройство локального очистного сооружения для очистки поверхностного стока с формируемой магистрали перед отводом в ест</w:t>
      </w:r>
      <w:r w:rsidRPr="00EA2D16">
        <w:rPr>
          <w:szCs w:val="28"/>
        </w:rPr>
        <w:t>е</w:t>
      </w:r>
      <w:r w:rsidR="00233729">
        <w:rPr>
          <w:szCs w:val="28"/>
        </w:rPr>
        <w:t>ственный прие</w:t>
      </w:r>
      <w:r w:rsidRPr="00EA2D16">
        <w:rPr>
          <w:szCs w:val="28"/>
        </w:rPr>
        <w:t>мник – реку 1-ю Ельцовку.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Устройство скверов и бульваров в створе перспективного направления ул</w:t>
      </w:r>
      <w:r w:rsidR="0022612C" w:rsidRPr="00EA2D16">
        <w:rPr>
          <w:szCs w:val="28"/>
        </w:rPr>
        <w:t>.</w:t>
      </w:r>
      <w:r w:rsidR="00B071AB">
        <w:rPr>
          <w:szCs w:val="28"/>
        </w:rPr>
        <w:t> </w:t>
      </w:r>
      <w:r w:rsidRPr="00EA2D16">
        <w:rPr>
          <w:szCs w:val="28"/>
        </w:rPr>
        <w:t>Брестской, параллельного ему существующего основного проезда и сущес</w:t>
      </w:r>
      <w:r w:rsidRPr="00EA2D16">
        <w:rPr>
          <w:szCs w:val="28"/>
        </w:rPr>
        <w:t>т</w:t>
      </w:r>
      <w:r w:rsidRPr="00EA2D16">
        <w:rPr>
          <w:szCs w:val="28"/>
        </w:rPr>
        <w:t xml:space="preserve">вующего направления восточного фрагмента </w:t>
      </w:r>
      <w:r w:rsidR="007E6F80" w:rsidRPr="00EA2D16">
        <w:rPr>
          <w:szCs w:val="28"/>
        </w:rPr>
        <w:t xml:space="preserve">ул. </w:t>
      </w:r>
      <w:r w:rsidRPr="00EA2D16">
        <w:rPr>
          <w:szCs w:val="28"/>
        </w:rPr>
        <w:t>Кавалерийской.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Формирование скверов общего пользования по обеим сторонам ул</w:t>
      </w:r>
      <w:r w:rsidR="0022612C" w:rsidRPr="00EA2D16">
        <w:rPr>
          <w:szCs w:val="28"/>
        </w:rPr>
        <w:t>.</w:t>
      </w:r>
      <w:r w:rsidRPr="00EA2D16">
        <w:rPr>
          <w:szCs w:val="28"/>
        </w:rPr>
        <w:t xml:space="preserve"> Кропо</w:t>
      </w:r>
      <w:r w:rsidRPr="00EA2D16">
        <w:rPr>
          <w:szCs w:val="28"/>
        </w:rPr>
        <w:t>т</w:t>
      </w:r>
      <w:r w:rsidRPr="00EA2D16">
        <w:rPr>
          <w:szCs w:val="28"/>
        </w:rPr>
        <w:t>кина у границ кварталов 012.01.01.02 и 012.01.01.05.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Формирование элементов озеленения общего пользования с восточной ст</w:t>
      </w:r>
      <w:r w:rsidRPr="00EA2D16">
        <w:rPr>
          <w:szCs w:val="28"/>
        </w:rPr>
        <w:t>о</w:t>
      </w:r>
      <w:r w:rsidRPr="00EA2D16">
        <w:rPr>
          <w:szCs w:val="28"/>
        </w:rPr>
        <w:t>роны Красного проспекта у границ кварталов 012.01.01.02 и 012.01.01.03.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Прокладка ул</w:t>
      </w:r>
      <w:r w:rsidR="0022612C" w:rsidRPr="00EA2D16">
        <w:rPr>
          <w:szCs w:val="28"/>
        </w:rPr>
        <w:t>.</w:t>
      </w:r>
      <w:r w:rsidRPr="00EA2D16">
        <w:rPr>
          <w:szCs w:val="28"/>
        </w:rPr>
        <w:t xml:space="preserve"> Предпринимателей для реализации решений генерального п</w:t>
      </w:r>
      <w:r w:rsidR="00233729">
        <w:rPr>
          <w:szCs w:val="28"/>
        </w:rPr>
        <w:t>лана города Новосибирска, отраже</w:t>
      </w:r>
      <w:r w:rsidRPr="00EA2D16">
        <w:rPr>
          <w:szCs w:val="28"/>
        </w:rPr>
        <w:t>нного в карте-схеме планируемой магис</w:t>
      </w:r>
      <w:r w:rsidRPr="00EA2D16">
        <w:rPr>
          <w:szCs w:val="28"/>
        </w:rPr>
        <w:t>т</w:t>
      </w:r>
      <w:r w:rsidRPr="00EA2D16">
        <w:rPr>
          <w:szCs w:val="28"/>
        </w:rPr>
        <w:t>ральной улично-дорожной сети на период до 2030 года (приложение 17 к Ген</w:t>
      </w:r>
      <w:r w:rsidRPr="00EA2D16">
        <w:rPr>
          <w:szCs w:val="28"/>
        </w:rPr>
        <w:t>е</w:t>
      </w:r>
      <w:r w:rsidRPr="00EA2D16">
        <w:rPr>
          <w:szCs w:val="28"/>
        </w:rPr>
        <w:t>ральному плану города Новосибирска</w:t>
      </w:r>
      <w:r w:rsidR="007E6F80" w:rsidRPr="00EA2D16">
        <w:rPr>
          <w:szCs w:val="28"/>
        </w:rPr>
        <w:t>).</w:t>
      </w:r>
    </w:p>
    <w:p w:rsidR="00182503" w:rsidRPr="00EA2D16" w:rsidRDefault="00182503" w:rsidP="00182503">
      <w:pPr>
        <w:ind w:firstLine="708"/>
        <w:rPr>
          <w:szCs w:val="28"/>
        </w:rPr>
      </w:pPr>
    </w:p>
    <w:p w:rsidR="00182503" w:rsidRPr="00EA2D16" w:rsidRDefault="00A43AFC" w:rsidP="00A43AF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1.2. </w:t>
      </w:r>
      <w:r w:rsidR="00182503" w:rsidRPr="00EA2D16">
        <w:rPr>
          <w:b/>
          <w:szCs w:val="28"/>
        </w:rPr>
        <w:t>Развитие системы транспортного обслуживания</w:t>
      </w:r>
    </w:p>
    <w:p w:rsidR="00182503" w:rsidRPr="00EA2D16" w:rsidRDefault="00182503" w:rsidP="00182503">
      <w:pPr>
        <w:pStyle w:val="afb"/>
        <w:ind w:left="2028" w:firstLine="0"/>
        <w:rPr>
          <w:b/>
          <w:szCs w:val="28"/>
        </w:rPr>
      </w:pP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Формирование перспективной улицы в жилой застройке между сущес</w:t>
      </w:r>
      <w:r w:rsidRPr="00EA2D16">
        <w:rPr>
          <w:szCs w:val="28"/>
        </w:rPr>
        <w:t>т</w:t>
      </w:r>
      <w:r w:rsidRPr="00EA2D16">
        <w:rPr>
          <w:szCs w:val="28"/>
        </w:rPr>
        <w:t>вующими ул</w:t>
      </w:r>
      <w:r w:rsidR="0022612C" w:rsidRPr="00EA2D16">
        <w:rPr>
          <w:szCs w:val="28"/>
        </w:rPr>
        <w:t xml:space="preserve">. </w:t>
      </w:r>
      <w:r w:rsidRPr="00EA2D16">
        <w:rPr>
          <w:szCs w:val="28"/>
        </w:rPr>
        <w:t>Кропоткина и Линейной.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Формирование улицы в жилой застройке из западного фрагмента ул</w:t>
      </w:r>
      <w:r w:rsidR="0022612C" w:rsidRPr="00EA2D16">
        <w:rPr>
          <w:szCs w:val="28"/>
        </w:rPr>
        <w:t xml:space="preserve">. </w:t>
      </w:r>
      <w:r w:rsidRPr="00EA2D16">
        <w:rPr>
          <w:szCs w:val="28"/>
        </w:rPr>
        <w:t>Кав</w:t>
      </w:r>
      <w:r w:rsidRPr="00EA2D16">
        <w:rPr>
          <w:szCs w:val="28"/>
        </w:rPr>
        <w:t>а</w:t>
      </w:r>
      <w:r w:rsidRPr="00EA2D16">
        <w:rPr>
          <w:szCs w:val="28"/>
        </w:rPr>
        <w:t>лерийской и северного фрагмента ул</w:t>
      </w:r>
      <w:r w:rsidR="0022612C" w:rsidRPr="00EA2D16">
        <w:rPr>
          <w:szCs w:val="28"/>
        </w:rPr>
        <w:t>.</w:t>
      </w:r>
      <w:r w:rsidRPr="00EA2D16">
        <w:rPr>
          <w:szCs w:val="28"/>
        </w:rPr>
        <w:t xml:space="preserve"> Брестской. 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Формирование магистральной улицы районного значения (ул</w:t>
      </w:r>
      <w:r w:rsidR="0022612C" w:rsidRPr="00EA2D16">
        <w:rPr>
          <w:szCs w:val="28"/>
        </w:rPr>
        <w:t>.</w:t>
      </w:r>
      <w:r w:rsidRPr="00EA2D16">
        <w:rPr>
          <w:szCs w:val="28"/>
        </w:rPr>
        <w:t xml:space="preserve"> Предприн</w:t>
      </w:r>
      <w:r w:rsidRPr="00EA2D16">
        <w:rPr>
          <w:szCs w:val="28"/>
        </w:rPr>
        <w:t>и</w:t>
      </w:r>
      <w:r w:rsidRPr="00EA2D16">
        <w:rPr>
          <w:szCs w:val="28"/>
        </w:rPr>
        <w:t>мателей) по левому (южному) краю поймы реки 1-й Ельцовки с включением во</w:t>
      </w:r>
      <w:r w:rsidRPr="00EA2D16">
        <w:rPr>
          <w:szCs w:val="28"/>
        </w:rPr>
        <w:t>с</w:t>
      </w:r>
      <w:r w:rsidRPr="00EA2D16">
        <w:rPr>
          <w:szCs w:val="28"/>
        </w:rPr>
        <w:t>точного фрагмента ул</w:t>
      </w:r>
      <w:r w:rsidR="0022612C" w:rsidRPr="00EA2D16">
        <w:rPr>
          <w:szCs w:val="28"/>
        </w:rPr>
        <w:t xml:space="preserve">. </w:t>
      </w:r>
      <w:r w:rsidRPr="00EA2D16">
        <w:rPr>
          <w:szCs w:val="28"/>
        </w:rPr>
        <w:t>Кавалерийской.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Формирование магистральной улицы районного значения в створе южной части ул</w:t>
      </w:r>
      <w:r w:rsidR="0022612C" w:rsidRPr="00EA2D16">
        <w:rPr>
          <w:szCs w:val="28"/>
        </w:rPr>
        <w:t>.</w:t>
      </w:r>
      <w:r w:rsidRPr="00EA2D16">
        <w:rPr>
          <w:szCs w:val="28"/>
        </w:rPr>
        <w:t xml:space="preserve"> Брестской от перспективной ул</w:t>
      </w:r>
      <w:r w:rsidR="0022612C" w:rsidRPr="00EA2D16">
        <w:rPr>
          <w:szCs w:val="28"/>
        </w:rPr>
        <w:t>.</w:t>
      </w:r>
      <w:r w:rsidRPr="00EA2D16">
        <w:rPr>
          <w:szCs w:val="28"/>
        </w:rPr>
        <w:t xml:space="preserve"> Предпринимателей до существующей ул</w:t>
      </w:r>
      <w:r w:rsidR="0022612C" w:rsidRPr="00EA2D16">
        <w:rPr>
          <w:szCs w:val="28"/>
        </w:rPr>
        <w:t>.</w:t>
      </w:r>
      <w:r w:rsidRPr="00EA2D16">
        <w:rPr>
          <w:szCs w:val="28"/>
        </w:rPr>
        <w:t xml:space="preserve"> Линейной.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Формирование восточной части существующей ул</w:t>
      </w:r>
      <w:r w:rsidR="0022612C" w:rsidRPr="00EA2D16">
        <w:rPr>
          <w:szCs w:val="28"/>
        </w:rPr>
        <w:t>.</w:t>
      </w:r>
      <w:r w:rsidRPr="00EA2D16">
        <w:rPr>
          <w:szCs w:val="28"/>
        </w:rPr>
        <w:t xml:space="preserve"> Линейной от примы</w:t>
      </w:r>
      <w:r w:rsidR="0022612C" w:rsidRPr="00EA2D16">
        <w:rPr>
          <w:szCs w:val="28"/>
        </w:rPr>
        <w:t>к</w:t>
      </w:r>
      <w:r w:rsidR="0022612C" w:rsidRPr="00EA2D16">
        <w:rPr>
          <w:szCs w:val="28"/>
        </w:rPr>
        <w:t>а</w:t>
      </w:r>
      <w:r w:rsidR="0022612C" w:rsidRPr="00EA2D16">
        <w:rPr>
          <w:szCs w:val="28"/>
        </w:rPr>
        <w:t>ния ул.</w:t>
      </w:r>
      <w:r w:rsidRPr="00EA2D16">
        <w:rPr>
          <w:szCs w:val="28"/>
        </w:rPr>
        <w:t xml:space="preserve"> Брестской до пересечения с ул</w:t>
      </w:r>
      <w:r w:rsidR="0022612C" w:rsidRPr="00EA2D16">
        <w:rPr>
          <w:szCs w:val="28"/>
        </w:rPr>
        <w:t>.</w:t>
      </w:r>
      <w:r w:rsidRPr="00EA2D16">
        <w:rPr>
          <w:szCs w:val="28"/>
        </w:rPr>
        <w:t xml:space="preserve"> Ипподромской в магистральную улицу районного значения.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Устройство пересечений в разных уровнях с улицей общегородского знач</w:t>
      </w:r>
      <w:r w:rsidRPr="00EA2D16">
        <w:rPr>
          <w:szCs w:val="28"/>
        </w:rPr>
        <w:t>е</w:t>
      </w:r>
      <w:r w:rsidRPr="00EA2D16">
        <w:rPr>
          <w:szCs w:val="28"/>
        </w:rPr>
        <w:t>ния непрерывного движения (</w:t>
      </w:r>
      <w:r w:rsidR="002664E2">
        <w:rPr>
          <w:szCs w:val="28"/>
        </w:rPr>
        <w:t xml:space="preserve">ул. </w:t>
      </w:r>
      <w:r w:rsidRPr="00EA2D16">
        <w:rPr>
          <w:szCs w:val="28"/>
        </w:rPr>
        <w:t>Ипподромской) магистралей районного знач</w:t>
      </w:r>
      <w:r w:rsidRPr="00EA2D16">
        <w:rPr>
          <w:szCs w:val="28"/>
        </w:rPr>
        <w:t>е</w:t>
      </w:r>
      <w:r w:rsidRPr="00EA2D16">
        <w:rPr>
          <w:szCs w:val="28"/>
        </w:rPr>
        <w:t xml:space="preserve">ния – </w:t>
      </w:r>
      <w:r w:rsidR="00A41D2B" w:rsidRPr="00EA2D16">
        <w:rPr>
          <w:szCs w:val="28"/>
        </w:rPr>
        <w:t xml:space="preserve">ул. </w:t>
      </w:r>
      <w:r w:rsidRPr="00EA2D16">
        <w:rPr>
          <w:szCs w:val="28"/>
        </w:rPr>
        <w:t xml:space="preserve">Линейной и </w:t>
      </w:r>
      <w:r w:rsidR="002664E2">
        <w:rPr>
          <w:szCs w:val="28"/>
        </w:rPr>
        <w:t>ул. </w:t>
      </w:r>
      <w:r w:rsidRPr="00EA2D16">
        <w:rPr>
          <w:szCs w:val="28"/>
        </w:rPr>
        <w:t>Предпринимателей</w:t>
      </w:r>
      <w:r w:rsidR="002664E2">
        <w:rPr>
          <w:szCs w:val="28"/>
        </w:rPr>
        <w:t xml:space="preserve"> с</w:t>
      </w:r>
      <w:r w:rsidRPr="00EA2D16">
        <w:rPr>
          <w:szCs w:val="28"/>
        </w:rPr>
        <w:t xml:space="preserve"> использ</w:t>
      </w:r>
      <w:r w:rsidR="002664E2">
        <w:rPr>
          <w:szCs w:val="28"/>
        </w:rPr>
        <w:t>ованием</w:t>
      </w:r>
      <w:r w:rsidRPr="00EA2D16">
        <w:rPr>
          <w:szCs w:val="28"/>
        </w:rPr>
        <w:t xml:space="preserve"> для этого сложи</w:t>
      </w:r>
      <w:r w:rsidRPr="00EA2D16">
        <w:rPr>
          <w:szCs w:val="28"/>
        </w:rPr>
        <w:t>в</w:t>
      </w:r>
      <w:r w:rsidRPr="00EA2D16">
        <w:rPr>
          <w:szCs w:val="28"/>
        </w:rPr>
        <w:t>ши</w:t>
      </w:r>
      <w:r w:rsidR="002664E2">
        <w:rPr>
          <w:szCs w:val="28"/>
        </w:rPr>
        <w:t>х</w:t>
      </w:r>
      <w:r w:rsidRPr="00EA2D16">
        <w:rPr>
          <w:szCs w:val="28"/>
        </w:rPr>
        <w:t>ся особенност</w:t>
      </w:r>
      <w:r w:rsidR="002664E2">
        <w:rPr>
          <w:szCs w:val="28"/>
        </w:rPr>
        <w:t>ей</w:t>
      </w:r>
      <w:r w:rsidRPr="00EA2D16">
        <w:rPr>
          <w:szCs w:val="28"/>
        </w:rPr>
        <w:t xml:space="preserve"> рельефа местности.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Организация новых маршрутов общественного транспорта (автобусов и троллейбусов) по формируемым магистральным улицам районного значения для обслуживания плотной жилой, общественно-деловой и коммунальной застройки, а также усиления транспортной связи Калининского и Заельцовского районов.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В результате мероприятий на территории будет проложено 1,5 км новых улиц, построено две транспортные развязки в разных уровнях, улучшится тран</w:t>
      </w:r>
      <w:r w:rsidRPr="00EA2D16">
        <w:rPr>
          <w:szCs w:val="28"/>
        </w:rPr>
        <w:t>с</w:t>
      </w:r>
      <w:r w:rsidRPr="00EA2D16">
        <w:rPr>
          <w:szCs w:val="28"/>
        </w:rPr>
        <w:t>портная обеспеченность планируемой территории. Прирост маршрутной сети а</w:t>
      </w:r>
      <w:r w:rsidRPr="00EA2D16">
        <w:rPr>
          <w:szCs w:val="28"/>
        </w:rPr>
        <w:t>в</w:t>
      </w:r>
      <w:r w:rsidRPr="00EA2D16">
        <w:rPr>
          <w:szCs w:val="28"/>
        </w:rPr>
        <w:t xml:space="preserve">тобусов составит 1,6 км. Плотность улично-дорожной сети </w:t>
      </w:r>
      <w:r w:rsidR="002664E2">
        <w:rPr>
          <w:szCs w:val="28"/>
        </w:rPr>
        <w:t xml:space="preserve">(далее – УДС) </w:t>
      </w:r>
      <w:r w:rsidRPr="00EA2D16">
        <w:rPr>
          <w:szCs w:val="28"/>
        </w:rPr>
        <w:t>дости</w:t>
      </w:r>
      <w:r w:rsidRPr="00EA2D16">
        <w:rPr>
          <w:szCs w:val="28"/>
        </w:rPr>
        <w:t>г</w:t>
      </w:r>
      <w:r w:rsidRPr="00EA2D16">
        <w:rPr>
          <w:szCs w:val="28"/>
        </w:rPr>
        <w:t>нет 6,0 км</w:t>
      </w:r>
      <w:r w:rsidR="002664E2">
        <w:rPr>
          <w:szCs w:val="28"/>
        </w:rPr>
        <w:t>/</w:t>
      </w:r>
      <w:r w:rsidRPr="00EA2D16">
        <w:rPr>
          <w:szCs w:val="28"/>
        </w:rPr>
        <w:t>кв. км.</w:t>
      </w:r>
    </w:p>
    <w:p w:rsidR="00EA2D16" w:rsidRPr="00EA2D16" w:rsidRDefault="00EA2D16" w:rsidP="00DC6D2C">
      <w:pPr>
        <w:ind w:firstLine="0"/>
        <w:jc w:val="center"/>
        <w:rPr>
          <w:b/>
          <w:szCs w:val="28"/>
        </w:rPr>
      </w:pPr>
    </w:p>
    <w:p w:rsidR="00EA2D16" w:rsidRPr="00EA2D16" w:rsidRDefault="00EA2D16" w:rsidP="00DC6D2C">
      <w:pPr>
        <w:ind w:firstLine="0"/>
        <w:jc w:val="center"/>
        <w:rPr>
          <w:b/>
          <w:szCs w:val="28"/>
        </w:rPr>
      </w:pPr>
    </w:p>
    <w:p w:rsidR="00182503" w:rsidRPr="00EA2D16" w:rsidRDefault="00DC6D2C" w:rsidP="00DC6D2C">
      <w:pPr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lastRenderedPageBreak/>
        <w:t>1.3</w:t>
      </w:r>
      <w:r w:rsidR="00A43AFC" w:rsidRPr="00EA2D16">
        <w:rPr>
          <w:b/>
          <w:szCs w:val="28"/>
        </w:rPr>
        <w:t>. </w:t>
      </w:r>
      <w:r w:rsidR="00182503" w:rsidRPr="00EA2D16">
        <w:rPr>
          <w:b/>
          <w:szCs w:val="28"/>
        </w:rPr>
        <w:t xml:space="preserve">Развитие </w:t>
      </w:r>
      <w:r w:rsidR="00233729">
        <w:rPr>
          <w:b/>
          <w:szCs w:val="28"/>
        </w:rPr>
        <w:t>системы инженерного обеспечения</w:t>
      </w:r>
    </w:p>
    <w:p w:rsidR="00182503" w:rsidRPr="00EA2D16" w:rsidRDefault="00182503" w:rsidP="00DC6D2C">
      <w:pPr>
        <w:pStyle w:val="afb"/>
        <w:ind w:left="0" w:firstLine="0"/>
        <w:jc w:val="center"/>
        <w:rPr>
          <w:b/>
          <w:szCs w:val="28"/>
        </w:rPr>
      </w:pPr>
    </w:p>
    <w:p w:rsidR="00182503" w:rsidRPr="00EA2D16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1.3</w:t>
      </w:r>
      <w:r w:rsidR="00A43AFC" w:rsidRPr="00EA2D16">
        <w:rPr>
          <w:b/>
          <w:szCs w:val="28"/>
        </w:rPr>
        <w:t>.1. </w:t>
      </w:r>
      <w:r w:rsidR="00182503" w:rsidRPr="00EA2D16">
        <w:rPr>
          <w:b/>
          <w:szCs w:val="28"/>
        </w:rPr>
        <w:t>Водоснабжение</w:t>
      </w:r>
    </w:p>
    <w:p w:rsidR="00182503" w:rsidRPr="00EA2D16" w:rsidRDefault="00182503" w:rsidP="00DC6D2C">
      <w:pPr>
        <w:pStyle w:val="afb"/>
        <w:ind w:left="0" w:firstLine="0"/>
        <w:rPr>
          <w:b/>
          <w:szCs w:val="28"/>
        </w:rPr>
      </w:pP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В части устройства питьевого, хозяйственного и противопожарного вод</w:t>
      </w:r>
      <w:r w:rsidRPr="00EA2D16">
        <w:rPr>
          <w:szCs w:val="28"/>
        </w:rPr>
        <w:t>о</w:t>
      </w:r>
      <w:r w:rsidRPr="00EA2D16">
        <w:rPr>
          <w:szCs w:val="28"/>
        </w:rPr>
        <w:t>снабжения на территории проектом планировки предусмотрены следующие м</w:t>
      </w:r>
      <w:r w:rsidRPr="00EA2D16">
        <w:rPr>
          <w:szCs w:val="28"/>
        </w:rPr>
        <w:t>е</w:t>
      </w:r>
      <w:r w:rsidRPr="00EA2D16">
        <w:rPr>
          <w:szCs w:val="28"/>
        </w:rPr>
        <w:t>роприятия.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 xml:space="preserve">Прокладка кольца водопровода </w:t>
      </w:r>
      <w:r w:rsidR="001232A7" w:rsidRPr="00EA2D16">
        <w:rPr>
          <w:szCs w:val="28"/>
        </w:rPr>
        <w:t>Д</w:t>
      </w:r>
      <w:r w:rsidR="002664E2">
        <w:rPr>
          <w:szCs w:val="28"/>
        </w:rPr>
        <w:t xml:space="preserve"> </w:t>
      </w:r>
      <w:r w:rsidRPr="00EA2D16">
        <w:rPr>
          <w:szCs w:val="28"/>
        </w:rPr>
        <w:t>300 вокруг проектируемого квартала 012.01.02.01 от существующей линии водопровода по восточному фрагменту с</w:t>
      </w:r>
      <w:r w:rsidRPr="00EA2D16">
        <w:rPr>
          <w:szCs w:val="28"/>
        </w:rPr>
        <w:t>у</w:t>
      </w:r>
      <w:r w:rsidR="001C473B" w:rsidRPr="00EA2D16">
        <w:rPr>
          <w:szCs w:val="28"/>
        </w:rPr>
        <w:t xml:space="preserve">ществующей ул. </w:t>
      </w:r>
      <w:r w:rsidRPr="00EA2D16">
        <w:rPr>
          <w:szCs w:val="28"/>
        </w:rPr>
        <w:t xml:space="preserve">Кавалерийской. Прокладка новой линии водопровода </w:t>
      </w:r>
      <w:r w:rsidR="001232A7" w:rsidRPr="00EA2D16">
        <w:rPr>
          <w:szCs w:val="28"/>
        </w:rPr>
        <w:t>Д</w:t>
      </w:r>
      <w:r w:rsidR="002664E2">
        <w:rPr>
          <w:szCs w:val="28"/>
        </w:rPr>
        <w:t xml:space="preserve"> </w:t>
      </w:r>
      <w:r w:rsidRPr="00EA2D16">
        <w:rPr>
          <w:szCs w:val="28"/>
        </w:rPr>
        <w:t>500 по севе</w:t>
      </w:r>
      <w:r w:rsidR="001C473B" w:rsidRPr="00EA2D16">
        <w:rPr>
          <w:szCs w:val="28"/>
        </w:rPr>
        <w:t>рной стороне проектируемой ул.</w:t>
      </w:r>
      <w:r w:rsidRPr="00EA2D16">
        <w:rPr>
          <w:szCs w:val="28"/>
        </w:rPr>
        <w:t xml:space="preserve"> Предпринимателей (от примыкания прое</w:t>
      </w:r>
      <w:r w:rsidRPr="00EA2D16">
        <w:rPr>
          <w:szCs w:val="28"/>
        </w:rPr>
        <w:t>к</w:t>
      </w:r>
      <w:r w:rsidRPr="00EA2D16">
        <w:rPr>
          <w:szCs w:val="28"/>
        </w:rPr>
        <w:t>ти</w:t>
      </w:r>
      <w:r w:rsidR="001C473B" w:rsidRPr="00EA2D16">
        <w:rPr>
          <w:szCs w:val="28"/>
        </w:rPr>
        <w:t>руемой ул.</w:t>
      </w:r>
      <w:r w:rsidRPr="00EA2D16">
        <w:rPr>
          <w:szCs w:val="28"/>
        </w:rPr>
        <w:t xml:space="preserve"> Брестской на восток) и западной стороне существующей ул</w:t>
      </w:r>
      <w:r w:rsidR="001C473B" w:rsidRPr="00EA2D16">
        <w:rPr>
          <w:szCs w:val="28"/>
        </w:rPr>
        <w:t>.</w:t>
      </w:r>
      <w:r w:rsidRPr="00EA2D16">
        <w:rPr>
          <w:szCs w:val="28"/>
        </w:rPr>
        <w:t xml:space="preserve"> Ипп</w:t>
      </w:r>
      <w:r w:rsidRPr="00EA2D16">
        <w:rPr>
          <w:szCs w:val="28"/>
        </w:rPr>
        <w:t>о</w:t>
      </w:r>
      <w:r w:rsidRPr="00EA2D16">
        <w:rPr>
          <w:szCs w:val="28"/>
        </w:rPr>
        <w:t>дромской до пересечения с западн</w:t>
      </w:r>
      <w:r w:rsidR="001C473B" w:rsidRPr="00EA2D16">
        <w:rPr>
          <w:szCs w:val="28"/>
        </w:rPr>
        <w:t>ым фрагментом существующей ул.</w:t>
      </w:r>
      <w:r w:rsidRPr="00EA2D16">
        <w:rPr>
          <w:szCs w:val="28"/>
        </w:rPr>
        <w:t xml:space="preserve"> Кавалери</w:t>
      </w:r>
      <w:r w:rsidRPr="00EA2D16">
        <w:rPr>
          <w:szCs w:val="28"/>
        </w:rPr>
        <w:t>й</w:t>
      </w:r>
      <w:r w:rsidRPr="00EA2D16">
        <w:rPr>
          <w:szCs w:val="28"/>
        </w:rPr>
        <w:t>ской с подключением к сущ</w:t>
      </w:r>
      <w:r w:rsidR="001C473B" w:rsidRPr="00EA2D16">
        <w:rPr>
          <w:szCs w:val="28"/>
        </w:rPr>
        <w:t>ествующему водопроводу по ул.</w:t>
      </w:r>
      <w:r w:rsidRPr="00EA2D16">
        <w:rPr>
          <w:szCs w:val="28"/>
        </w:rPr>
        <w:t xml:space="preserve"> Кавалерийской и </w:t>
      </w:r>
      <w:r w:rsidR="002664E2">
        <w:rPr>
          <w:szCs w:val="28"/>
        </w:rPr>
        <w:t>ул. </w:t>
      </w:r>
      <w:r w:rsidRPr="00EA2D16">
        <w:rPr>
          <w:szCs w:val="28"/>
        </w:rPr>
        <w:t>Ипподромской (в северо-восточном углу квартала 012.01.02.02).</w:t>
      </w:r>
    </w:p>
    <w:p w:rsidR="00DC6D2C" w:rsidRPr="00EA2D16" w:rsidRDefault="00DC6D2C" w:rsidP="00DC6D2C">
      <w:pPr>
        <w:pStyle w:val="afb"/>
        <w:ind w:left="0" w:firstLine="0"/>
        <w:rPr>
          <w:szCs w:val="28"/>
        </w:rPr>
      </w:pPr>
    </w:p>
    <w:p w:rsidR="00182503" w:rsidRPr="00EA2D16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1.3.2. </w:t>
      </w:r>
      <w:r w:rsidR="00233729">
        <w:rPr>
          <w:b/>
          <w:szCs w:val="28"/>
        </w:rPr>
        <w:t>Водоотведение</w:t>
      </w:r>
    </w:p>
    <w:p w:rsidR="00182503" w:rsidRPr="00EA2D16" w:rsidRDefault="00182503" w:rsidP="00182503">
      <w:pPr>
        <w:pStyle w:val="afb"/>
        <w:ind w:left="2736" w:firstLine="0"/>
        <w:rPr>
          <w:b/>
          <w:szCs w:val="28"/>
        </w:rPr>
      </w:pP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В части отвода бытовых и хозяйственных сточных вод с территории прое</w:t>
      </w:r>
      <w:r w:rsidRPr="00EA2D16">
        <w:rPr>
          <w:szCs w:val="28"/>
        </w:rPr>
        <w:t>к</w:t>
      </w:r>
      <w:r w:rsidRPr="00EA2D16">
        <w:rPr>
          <w:szCs w:val="28"/>
        </w:rPr>
        <w:t xml:space="preserve">том планировки предусмотрены следующие мероприятия. 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 xml:space="preserve">Прокладка нового канализационного коллектора </w:t>
      </w:r>
      <w:r w:rsidR="001232A7" w:rsidRPr="00EA2D16">
        <w:rPr>
          <w:szCs w:val="28"/>
        </w:rPr>
        <w:t>Д</w:t>
      </w:r>
      <w:r w:rsidR="002664E2">
        <w:rPr>
          <w:szCs w:val="28"/>
        </w:rPr>
        <w:t xml:space="preserve"> </w:t>
      </w:r>
      <w:r w:rsidRPr="00EA2D16">
        <w:rPr>
          <w:szCs w:val="28"/>
        </w:rPr>
        <w:t>2000 по проектируемой ул</w:t>
      </w:r>
      <w:r w:rsidR="00A41D2B" w:rsidRPr="00EA2D16">
        <w:rPr>
          <w:szCs w:val="28"/>
        </w:rPr>
        <w:t>.</w:t>
      </w:r>
      <w:r w:rsidRPr="00EA2D16">
        <w:rPr>
          <w:szCs w:val="28"/>
        </w:rPr>
        <w:t xml:space="preserve"> Предпринимателей</w:t>
      </w:r>
      <w:r w:rsidR="00F967D6" w:rsidRPr="00EA2D16">
        <w:rPr>
          <w:szCs w:val="28"/>
        </w:rPr>
        <w:t xml:space="preserve"> от проекции существующей ул.</w:t>
      </w:r>
      <w:r w:rsidRPr="00EA2D16">
        <w:rPr>
          <w:szCs w:val="28"/>
        </w:rPr>
        <w:t xml:space="preserve"> Деповской до пересечения с существующей ул</w:t>
      </w:r>
      <w:r w:rsidR="00F967D6" w:rsidRPr="00EA2D16">
        <w:rPr>
          <w:szCs w:val="28"/>
        </w:rPr>
        <w:t>.</w:t>
      </w:r>
      <w:r w:rsidRPr="00EA2D16">
        <w:rPr>
          <w:szCs w:val="28"/>
        </w:rPr>
        <w:t xml:space="preserve"> Ипподромс</w:t>
      </w:r>
      <w:r w:rsidR="00F967D6" w:rsidRPr="00EA2D16">
        <w:rPr>
          <w:szCs w:val="28"/>
        </w:rPr>
        <w:t>к</w:t>
      </w:r>
      <w:r w:rsidRPr="00EA2D16">
        <w:rPr>
          <w:szCs w:val="28"/>
        </w:rPr>
        <w:t>ой.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 xml:space="preserve">Строительство (реконструкция) </w:t>
      </w:r>
      <w:r w:rsidR="007E6F80" w:rsidRPr="00EA2D16">
        <w:rPr>
          <w:szCs w:val="28"/>
        </w:rPr>
        <w:t xml:space="preserve">канализационной насосной станции (далее – </w:t>
      </w:r>
      <w:r w:rsidRPr="00EA2D16">
        <w:rPr>
          <w:szCs w:val="28"/>
        </w:rPr>
        <w:t>КНС</w:t>
      </w:r>
      <w:r w:rsidR="007E6F80" w:rsidRPr="00EA2D16">
        <w:rPr>
          <w:szCs w:val="28"/>
        </w:rPr>
        <w:t>)</w:t>
      </w:r>
      <w:r w:rsidRPr="00EA2D16">
        <w:rPr>
          <w:szCs w:val="28"/>
        </w:rPr>
        <w:t xml:space="preserve"> 25 в квартале 012.01.02.02 на существующей канализационной сети.</w:t>
      </w:r>
    </w:p>
    <w:p w:rsidR="00182503" w:rsidRPr="00EA2D16" w:rsidRDefault="00182503" w:rsidP="00182503">
      <w:pPr>
        <w:ind w:firstLine="708"/>
        <w:rPr>
          <w:szCs w:val="28"/>
        </w:rPr>
      </w:pPr>
    </w:p>
    <w:p w:rsidR="00182503" w:rsidRPr="00EA2D16" w:rsidRDefault="00DC6D2C" w:rsidP="00DC6D2C">
      <w:pPr>
        <w:pStyle w:val="afb"/>
        <w:autoSpaceDE w:val="0"/>
        <w:autoSpaceDN w:val="0"/>
        <w:adjustRightInd w:val="0"/>
        <w:spacing w:line="240" w:lineRule="atLeast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1.3.3. </w:t>
      </w:r>
      <w:r w:rsidR="00182503" w:rsidRPr="00EA2D16">
        <w:rPr>
          <w:b/>
          <w:szCs w:val="28"/>
        </w:rPr>
        <w:t>Дождевая ка</w:t>
      </w:r>
      <w:r w:rsidR="00233729">
        <w:rPr>
          <w:b/>
          <w:szCs w:val="28"/>
        </w:rPr>
        <w:t>нализация</w:t>
      </w:r>
    </w:p>
    <w:p w:rsidR="00182503" w:rsidRPr="00EA2D16" w:rsidRDefault="00182503" w:rsidP="00182503">
      <w:pPr>
        <w:pStyle w:val="afb"/>
        <w:autoSpaceDE w:val="0"/>
        <w:autoSpaceDN w:val="0"/>
        <w:adjustRightInd w:val="0"/>
        <w:spacing w:line="240" w:lineRule="atLeast"/>
        <w:ind w:left="2736" w:firstLine="0"/>
        <w:rPr>
          <w:b/>
          <w:szCs w:val="28"/>
        </w:rPr>
      </w:pPr>
    </w:p>
    <w:p w:rsidR="00182503" w:rsidRPr="00EA2D16" w:rsidRDefault="00182503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>В части отведения поверхностных стоков с территории проектом планиро</w:t>
      </w:r>
      <w:r w:rsidRPr="00EA2D16">
        <w:rPr>
          <w:szCs w:val="28"/>
        </w:rPr>
        <w:t>в</w:t>
      </w:r>
      <w:r w:rsidRPr="00EA2D16">
        <w:rPr>
          <w:szCs w:val="28"/>
        </w:rPr>
        <w:t>ки предусмотрены следующие мероприятия.</w:t>
      </w:r>
    </w:p>
    <w:p w:rsidR="00182503" w:rsidRPr="00EA2D16" w:rsidRDefault="00182503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>Строительство главного водосточного коллектора по направлению проект</w:t>
      </w:r>
      <w:r w:rsidRPr="00EA2D16">
        <w:rPr>
          <w:szCs w:val="28"/>
        </w:rPr>
        <w:t>и</w:t>
      </w:r>
      <w:r w:rsidRPr="00EA2D16">
        <w:rPr>
          <w:szCs w:val="28"/>
        </w:rPr>
        <w:t>руемой ул</w:t>
      </w:r>
      <w:r w:rsidR="00450964" w:rsidRPr="00EA2D16">
        <w:rPr>
          <w:szCs w:val="28"/>
        </w:rPr>
        <w:t>.</w:t>
      </w:r>
      <w:r w:rsidR="00ED014A" w:rsidRPr="00EA2D16">
        <w:rPr>
          <w:szCs w:val="28"/>
        </w:rPr>
        <w:t xml:space="preserve"> </w:t>
      </w:r>
      <w:r w:rsidRPr="00EA2D16">
        <w:rPr>
          <w:szCs w:val="28"/>
        </w:rPr>
        <w:t>Предпринимателей от существующего Красного проспекта до ул</w:t>
      </w:r>
      <w:r w:rsidR="00F967D6" w:rsidRPr="00EA2D16">
        <w:rPr>
          <w:szCs w:val="28"/>
        </w:rPr>
        <w:t>.</w:t>
      </w:r>
      <w:r w:rsidRPr="00EA2D16">
        <w:rPr>
          <w:szCs w:val="28"/>
        </w:rPr>
        <w:t xml:space="preserve"> И</w:t>
      </w:r>
      <w:r w:rsidRPr="00EA2D16">
        <w:rPr>
          <w:szCs w:val="28"/>
        </w:rPr>
        <w:t>п</w:t>
      </w:r>
      <w:r w:rsidRPr="00EA2D16">
        <w:rPr>
          <w:szCs w:val="28"/>
        </w:rPr>
        <w:t>подромской.</w:t>
      </w:r>
    </w:p>
    <w:p w:rsidR="00182503" w:rsidRPr="00EA2D16" w:rsidRDefault="00182503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>Строительство канализационных коллекторов:</w:t>
      </w:r>
    </w:p>
    <w:p w:rsidR="00182503" w:rsidRPr="00EA2D16" w:rsidRDefault="00233729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1C473B" w:rsidRPr="00EA2D16">
        <w:rPr>
          <w:szCs w:val="28"/>
        </w:rPr>
        <w:t xml:space="preserve">о ул. Предпринимателей в западном направлении </w:t>
      </w:r>
      <w:r w:rsidR="00BF7810" w:rsidRPr="00EA2D16">
        <w:rPr>
          <w:szCs w:val="28"/>
        </w:rPr>
        <w:t>Д</w:t>
      </w:r>
      <w:r w:rsidR="002664E2">
        <w:rPr>
          <w:szCs w:val="28"/>
        </w:rPr>
        <w:t xml:space="preserve"> </w:t>
      </w:r>
      <w:r w:rsidR="00182503" w:rsidRPr="00EA2D16">
        <w:rPr>
          <w:szCs w:val="28"/>
        </w:rPr>
        <w:t xml:space="preserve">500 </w:t>
      </w:r>
      <w:r w:rsidR="001C473B" w:rsidRPr="00EA2D16">
        <w:rPr>
          <w:szCs w:val="28"/>
        </w:rPr>
        <w:t xml:space="preserve">протяженностью  </w:t>
      </w:r>
      <w:r w:rsidR="00182503" w:rsidRPr="00EA2D16">
        <w:rPr>
          <w:szCs w:val="28"/>
        </w:rPr>
        <w:t>370 м;</w:t>
      </w:r>
    </w:p>
    <w:p w:rsidR="00182503" w:rsidRPr="00EA2D16" w:rsidRDefault="00233729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1C473B" w:rsidRPr="00EA2D16">
        <w:rPr>
          <w:szCs w:val="28"/>
        </w:rPr>
        <w:t xml:space="preserve">о существующей ул. Брестской </w:t>
      </w:r>
      <w:r w:rsidR="00182503" w:rsidRPr="00EA2D16">
        <w:rPr>
          <w:szCs w:val="28"/>
        </w:rPr>
        <w:t xml:space="preserve">на север от существующего коллектора </w:t>
      </w:r>
      <w:r w:rsidR="001C473B" w:rsidRPr="00EA2D16">
        <w:rPr>
          <w:szCs w:val="28"/>
        </w:rPr>
        <w:t>Д</w:t>
      </w:r>
      <w:r w:rsidR="002664E2">
        <w:rPr>
          <w:szCs w:val="28"/>
        </w:rPr>
        <w:t> </w:t>
      </w:r>
      <w:r w:rsidR="001C473B" w:rsidRPr="00EA2D16">
        <w:rPr>
          <w:szCs w:val="28"/>
        </w:rPr>
        <w:t xml:space="preserve">500 протяженностью </w:t>
      </w:r>
      <w:r w:rsidR="00182503" w:rsidRPr="00EA2D16">
        <w:rPr>
          <w:szCs w:val="28"/>
        </w:rPr>
        <w:t>100 м;</w:t>
      </w:r>
    </w:p>
    <w:p w:rsidR="00182503" w:rsidRPr="00EA2D16" w:rsidRDefault="00233729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н</w:t>
      </w:r>
      <w:r w:rsidR="001C473B" w:rsidRPr="00EA2D16">
        <w:rPr>
          <w:szCs w:val="28"/>
        </w:rPr>
        <w:t>а север Д</w:t>
      </w:r>
      <w:r w:rsidR="002664E2">
        <w:rPr>
          <w:szCs w:val="28"/>
        </w:rPr>
        <w:t xml:space="preserve"> </w:t>
      </w:r>
      <w:r w:rsidR="00182503" w:rsidRPr="00EA2D16">
        <w:rPr>
          <w:szCs w:val="28"/>
        </w:rPr>
        <w:t xml:space="preserve">1500 от существующей канализации </w:t>
      </w:r>
      <w:r w:rsidR="001232A7" w:rsidRPr="00EA2D16">
        <w:rPr>
          <w:szCs w:val="28"/>
        </w:rPr>
        <w:t>Д</w:t>
      </w:r>
      <w:r w:rsidR="002664E2">
        <w:rPr>
          <w:szCs w:val="28"/>
        </w:rPr>
        <w:t xml:space="preserve"> </w:t>
      </w:r>
      <w:r w:rsidR="00182503" w:rsidRPr="00EA2D16">
        <w:rPr>
          <w:szCs w:val="28"/>
        </w:rPr>
        <w:t>1200 в квартале 012.01.02.02 до главного водосточного коллектора по ул</w:t>
      </w:r>
      <w:r w:rsidR="001C473B" w:rsidRPr="00EA2D16">
        <w:rPr>
          <w:szCs w:val="28"/>
        </w:rPr>
        <w:t xml:space="preserve">. </w:t>
      </w:r>
      <w:r w:rsidR="00182503" w:rsidRPr="00EA2D16">
        <w:rPr>
          <w:szCs w:val="28"/>
        </w:rPr>
        <w:t>Предпринимателей;</w:t>
      </w:r>
    </w:p>
    <w:p w:rsidR="00182503" w:rsidRPr="00EA2D16" w:rsidRDefault="00233729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182503" w:rsidRPr="00EA2D16">
        <w:rPr>
          <w:szCs w:val="28"/>
        </w:rPr>
        <w:t>о восточно</w:t>
      </w:r>
      <w:r w:rsidR="001C473B" w:rsidRPr="00EA2D16">
        <w:rPr>
          <w:szCs w:val="28"/>
        </w:rPr>
        <w:t>й части существующей ул.</w:t>
      </w:r>
      <w:r w:rsidR="00182503" w:rsidRPr="00EA2D16">
        <w:rPr>
          <w:szCs w:val="28"/>
        </w:rPr>
        <w:t xml:space="preserve"> Кавалерийской </w:t>
      </w:r>
      <w:r w:rsidR="001C473B" w:rsidRPr="00EA2D16">
        <w:rPr>
          <w:szCs w:val="28"/>
        </w:rPr>
        <w:t>Д</w:t>
      </w:r>
      <w:r w:rsidR="002664E2">
        <w:rPr>
          <w:szCs w:val="28"/>
        </w:rPr>
        <w:t xml:space="preserve"> </w:t>
      </w:r>
      <w:r w:rsidR="001C473B" w:rsidRPr="00EA2D16">
        <w:rPr>
          <w:szCs w:val="28"/>
        </w:rPr>
        <w:t>800 протяженн</w:t>
      </w:r>
      <w:r w:rsidR="001C473B" w:rsidRPr="00EA2D16">
        <w:rPr>
          <w:szCs w:val="28"/>
        </w:rPr>
        <w:t>о</w:t>
      </w:r>
      <w:r w:rsidR="001C473B" w:rsidRPr="00EA2D16">
        <w:rPr>
          <w:szCs w:val="28"/>
        </w:rPr>
        <w:t xml:space="preserve">стью </w:t>
      </w:r>
      <w:r w:rsidR="00182503" w:rsidRPr="00EA2D16">
        <w:rPr>
          <w:szCs w:val="28"/>
        </w:rPr>
        <w:t>620 м;</w:t>
      </w:r>
    </w:p>
    <w:p w:rsidR="00182503" w:rsidRPr="00EA2D16" w:rsidRDefault="00233729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182503" w:rsidRPr="00EA2D16">
        <w:rPr>
          <w:szCs w:val="28"/>
        </w:rPr>
        <w:t>о западной части существующей ул</w:t>
      </w:r>
      <w:r w:rsidR="001C473B" w:rsidRPr="00EA2D16">
        <w:rPr>
          <w:szCs w:val="28"/>
        </w:rPr>
        <w:t xml:space="preserve">. </w:t>
      </w:r>
      <w:r w:rsidR="00182503" w:rsidRPr="00EA2D16">
        <w:rPr>
          <w:szCs w:val="28"/>
        </w:rPr>
        <w:t>Кропоткина</w:t>
      </w:r>
      <w:r w:rsidR="001C473B" w:rsidRPr="00EA2D16">
        <w:rPr>
          <w:szCs w:val="28"/>
        </w:rPr>
        <w:t xml:space="preserve"> Д</w:t>
      </w:r>
      <w:r w:rsidR="002664E2">
        <w:rPr>
          <w:szCs w:val="28"/>
        </w:rPr>
        <w:t xml:space="preserve"> </w:t>
      </w:r>
      <w:r w:rsidR="001C473B" w:rsidRPr="00EA2D16">
        <w:rPr>
          <w:szCs w:val="28"/>
        </w:rPr>
        <w:t>500</w:t>
      </w:r>
      <w:r w:rsidR="00182503" w:rsidRPr="00EA2D16">
        <w:rPr>
          <w:szCs w:val="28"/>
        </w:rPr>
        <w:t xml:space="preserve"> </w:t>
      </w:r>
      <w:r w:rsidR="00EA2D16" w:rsidRPr="00EA2D16">
        <w:rPr>
          <w:szCs w:val="28"/>
        </w:rPr>
        <w:t xml:space="preserve">протяженностью </w:t>
      </w:r>
      <w:r w:rsidR="00182503" w:rsidRPr="00EA2D16">
        <w:rPr>
          <w:szCs w:val="28"/>
        </w:rPr>
        <w:t xml:space="preserve">230 м до существующего коллектора </w:t>
      </w:r>
      <w:r w:rsidR="001232A7" w:rsidRPr="00EA2D16">
        <w:rPr>
          <w:szCs w:val="28"/>
        </w:rPr>
        <w:t>Д</w:t>
      </w:r>
      <w:r w:rsidR="002664E2">
        <w:rPr>
          <w:szCs w:val="28"/>
        </w:rPr>
        <w:t xml:space="preserve"> </w:t>
      </w:r>
      <w:r w:rsidR="00182503" w:rsidRPr="00EA2D16">
        <w:rPr>
          <w:szCs w:val="28"/>
        </w:rPr>
        <w:t>800, пересекающего ул</w:t>
      </w:r>
      <w:r w:rsidR="001C473B" w:rsidRPr="00EA2D16">
        <w:rPr>
          <w:szCs w:val="28"/>
        </w:rPr>
        <w:t>.</w:t>
      </w:r>
      <w:r w:rsidR="00182503" w:rsidRPr="00EA2D16">
        <w:rPr>
          <w:szCs w:val="28"/>
        </w:rPr>
        <w:t xml:space="preserve"> Кропоткина;</w:t>
      </w:r>
    </w:p>
    <w:p w:rsidR="00182503" w:rsidRPr="00EA2D16" w:rsidRDefault="00233729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п</w:t>
      </w:r>
      <w:r w:rsidR="00182503" w:rsidRPr="00EA2D16">
        <w:rPr>
          <w:szCs w:val="28"/>
        </w:rPr>
        <w:t>о существующей ул</w:t>
      </w:r>
      <w:r w:rsidR="00450964" w:rsidRPr="00EA2D16">
        <w:rPr>
          <w:szCs w:val="28"/>
        </w:rPr>
        <w:t>.</w:t>
      </w:r>
      <w:r w:rsidR="00182503" w:rsidRPr="00EA2D16">
        <w:rPr>
          <w:szCs w:val="28"/>
        </w:rPr>
        <w:t xml:space="preserve"> Линейной</w:t>
      </w:r>
      <w:r w:rsidR="001C473B" w:rsidRPr="00EA2D16">
        <w:rPr>
          <w:szCs w:val="28"/>
        </w:rPr>
        <w:t xml:space="preserve"> два направления Д</w:t>
      </w:r>
      <w:r w:rsidR="002664E2">
        <w:rPr>
          <w:szCs w:val="28"/>
        </w:rPr>
        <w:t xml:space="preserve"> </w:t>
      </w:r>
      <w:r w:rsidR="001C473B" w:rsidRPr="00EA2D16">
        <w:rPr>
          <w:szCs w:val="28"/>
        </w:rPr>
        <w:t>500 м протяженностью 310</w:t>
      </w:r>
      <w:r w:rsidR="002664E2">
        <w:rPr>
          <w:szCs w:val="28"/>
        </w:rPr>
        <w:t xml:space="preserve"> м</w:t>
      </w:r>
      <w:r w:rsidR="001C473B" w:rsidRPr="00EA2D16">
        <w:rPr>
          <w:szCs w:val="28"/>
        </w:rPr>
        <w:t xml:space="preserve"> и 480 м.</w:t>
      </w:r>
    </w:p>
    <w:p w:rsidR="00182503" w:rsidRPr="00EA2D16" w:rsidRDefault="00182503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lastRenderedPageBreak/>
        <w:t>Устройство открытого стока по лоткам ул</w:t>
      </w:r>
      <w:r w:rsidR="00F967D6" w:rsidRPr="00EA2D16">
        <w:rPr>
          <w:szCs w:val="28"/>
        </w:rPr>
        <w:t>.</w:t>
      </w:r>
      <w:r w:rsidRPr="00EA2D16">
        <w:rPr>
          <w:szCs w:val="28"/>
        </w:rPr>
        <w:t xml:space="preserve"> Линейной к при</w:t>
      </w:r>
      <w:r w:rsidR="002A25DF">
        <w:rPr>
          <w:szCs w:val="28"/>
        </w:rPr>
        <w:t>е</w:t>
      </w:r>
      <w:r w:rsidRPr="00EA2D16">
        <w:rPr>
          <w:szCs w:val="28"/>
        </w:rPr>
        <w:t>мным устройс</w:t>
      </w:r>
      <w:r w:rsidRPr="00EA2D16">
        <w:rPr>
          <w:szCs w:val="28"/>
        </w:rPr>
        <w:t>т</w:t>
      </w:r>
      <w:r w:rsidRPr="00EA2D16">
        <w:rPr>
          <w:szCs w:val="28"/>
        </w:rPr>
        <w:t>вам на сети существующей и проектируемой дождевой канализации.</w:t>
      </w:r>
    </w:p>
    <w:p w:rsidR="00182503" w:rsidRPr="00EA2D16" w:rsidRDefault="00182503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EA2D16">
        <w:rPr>
          <w:szCs w:val="28"/>
        </w:rPr>
        <w:t xml:space="preserve">Строительство локального очистного сооружения для поверхностного стока у северной границы проектируемой территории. </w:t>
      </w:r>
    </w:p>
    <w:p w:rsidR="00182503" w:rsidRPr="00EA2D16" w:rsidRDefault="00182503" w:rsidP="00182503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182503" w:rsidRPr="00EA2D16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1.3.4. </w:t>
      </w:r>
      <w:r w:rsidR="00233729">
        <w:rPr>
          <w:b/>
          <w:szCs w:val="28"/>
        </w:rPr>
        <w:t>Теплоснабжение</w:t>
      </w:r>
    </w:p>
    <w:p w:rsidR="00182503" w:rsidRPr="00EA2D16" w:rsidRDefault="00182503" w:rsidP="00182503">
      <w:pPr>
        <w:pStyle w:val="afb"/>
        <w:ind w:left="2736" w:firstLine="0"/>
        <w:rPr>
          <w:b/>
          <w:szCs w:val="28"/>
        </w:rPr>
      </w:pP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В части устройства теплоснабжения в границах территории проектом пл</w:t>
      </w:r>
      <w:r w:rsidRPr="00EA2D16">
        <w:rPr>
          <w:szCs w:val="28"/>
        </w:rPr>
        <w:t>а</w:t>
      </w:r>
      <w:r w:rsidRPr="00EA2D16">
        <w:rPr>
          <w:szCs w:val="28"/>
        </w:rPr>
        <w:t>нировки предусмотрены следующие мероприятия.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 xml:space="preserve">Реконструкция существующих </w:t>
      </w:r>
      <w:r w:rsidR="00ED014A" w:rsidRPr="00EA2D16">
        <w:rPr>
          <w:szCs w:val="28"/>
        </w:rPr>
        <w:t xml:space="preserve">центральных тепловых станций (далее – </w:t>
      </w:r>
      <w:r w:rsidRPr="00EA2D16">
        <w:rPr>
          <w:szCs w:val="28"/>
        </w:rPr>
        <w:t>ЦТП</w:t>
      </w:r>
      <w:r w:rsidR="00ED014A" w:rsidRPr="00EA2D16">
        <w:rPr>
          <w:szCs w:val="28"/>
        </w:rPr>
        <w:t>)</w:t>
      </w:r>
      <w:r w:rsidRPr="00EA2D16">
        <w:rPr>
          <w:szCs w:val="28"/>
        </w:rPr>
        <w:t xml:space="preserve"> 334, 311/66, 315, 320/51 в кварталах 012.01.01.02, 012.01.01.03, 012.01.02.04, 012.01.02.02.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Строительство нового ЦТП в квартале 012.01.01.02.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Строительство участка теплотрассы 2</w:t>
      </w:r>
      <w:r w:rsidR="001232A7" w:rsidRPr="00EA2D16">
        <w:rPr>
          <w:szCs w:val="28"/>
        </w:rPr>
        <w:t>Д</w:t>
      </w:r>
      <w:r w:rsidR="002A25DF">
        <w:rPr>
          <w:szCs w:val="28"/>
        </w:rPr>
        <w:t> </w:t>
      </w:r>
      <w:r w:rsidRPr="00EA2D16">
        <w:rPr>
          <w:szCs w:val="28"/>
        </w:rPr>
        <w:t>250 от существующей трассы 2</w:t>
      </w:r>
      <w:r w:rsidR="001232A7" w:rsidRPr="00EA2D16">
        <w:rPr>
          <w:szCs w:val="28"/>
        </w:rPr>
        <w:t>Д</w:t>
      </w:r>
      <w:r w:rsidR="002A25DF">
        <w:rPr>
          <w:szCs w:val="28"/>
        </w:rPr>
        <w:t> </w:t>
      </w:r>
      <w:r w:rsidRPr="00EA2D16">
        <w:rPr>
          <w:szCs w:val="28"/>
        </w:rPr>
        <w:t>400 по существующей ул</w:t>
      </w:r>
      <w:r w:rsidR="00F967D6" w:rsidRPr="00EA2D16">
        <w:rPr>
          <w:szCs w:val="28"/>
        </w:rPr>
        <w:t>.</w:t>
      </w:r>
      <w:r w:rsidRPr="00EA2D16">
        <w:rPr>
          <w:szCs w:val="28"/>
        </w:rPr>
        <w:t xml:space="preserve"> Деповской до проектируемого ЦТП в квартале 012.01.01.02.</w:t>
      </w:r>
    </w:p>
    <w:p w:rsidR="00182503" w:rsidRPr="00EA2D16" w:rsidRDefault="00182503" w:rsidP="00182503">
      <w:pPr>
        <w:ind w:firstLine="708"/>
        <w:rPr>
          <w:szCs w:val="28"/>
        </w:rPr>
      </w:pPr>
    </w:p>
    <w:p w:rsidR="00182503" w:rsidRPr="00EA2D16" w:rsidRDefault="00DC6D2C" w:rsidP="00DC6D2C">
      <w:pPr>
        <w:pStyle w:val="afb"/>
        <w:tabs>
          <w:tab w:val="left" w:pos="-5103"/>
        </w:tabs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1.3.5. </w:t>
      </w:r>
      <w:r w:rsidR="00233729">
        <w:rPr>
          <w:b/>
          <w:szCs w:val="28"/>
        </w:rPr>
        <w:t>Газоснабжение</w:t>
      </w:r>
    </w:p>
    <w:p w:rsidR="00182503" w:rsidRPr="00EA2D16" w:rsidRDefault="00182503" w:rsidP="00182503">
      <w:pPr>
        <w:pStyle w:val="afb"/>
        <w:ind w:left="2736" w:firstLine="0"/>
        <w:rPr>
          <w:b/>
          <w:szCs w:val="28"/>
        </w:rPr>
      </w:pP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В части устройства газоснабжения в границах территории проектом план</w:t>
      </w:r>
      <w:r w:rsidRPr="00EA2D16">
        <w:rPr>
          <w:szCs w:val="28"/>
        </w:rPr>
        <w:t>и</w:t>
      </w:r>
      <w:r w:rsidRPr="00EA2D16">
        <w:rPr>
          <w:szCs w:val="28"/>
        </w:rPr>
        <w:t>ровки пред</w:t>
      </w:r>
      <w:r w:rsidR="002A25DF">
        <w:rPr>
          <w:szCs w:val="28"/>
        </w:rPr>
        <w:t>усмотрены следующие мероприятия: с</w:t>
      </w:r>
      <w:r w:rsidR="00F967D6" w:rsidRPr="00EA2D16">
        <w:rPr>
          <w:szCs w:val="28"/>
        </w:rPr>
        <w:t>троительство новой групп</w:t>
      </w:r>
      <w:r w:rsidRPr="00EA2D16">
        <w:rPr>
          <w:szCs w:val="28"/>
        </w:rPr>
        <w:t>ой р</w:t>
      </w:r>
      <w:r w:rsidRPr="00EA2D16">
        <w:rPr>
          <w:szCs w:val="28"/>
        </w:rPr>
        <w:t>е</w:t>
      </w:r>
      <w:r w:rsidRPr="00EA2D16">
        <w:rPr>
          <w:szCs w:val="28"/>
        </w:rPr>
        <w:t>зервуарной установки 132 в квартале 012.01.01.03 в конечной точке с нового (пр</w:t>
      </w:r>
      <w:r w:rsidRPr="00EA2D16">
        <w:rPr>
          <w:szCs w:val="28"/>
        </w:rPr>
        <w:t>о</w:t>
      </w:r>
      <w:r w:rsidRPr="00EA2D16">
        <w:rPr>
          <w:szCs w:val="28"/>
        </w:rPr>
        <w:t xml:space="preserve">ектируемого) газопровода высокого давления </w:t>
      </w:r>
      <w:r w:rsidR="001232A7" w:rsidRPr="00EA2D16">
        <w:rPr>
          <w:szCs w:val="28"/>
        </w:rPr>
        <w:t>Д</w:t>
      </w:r>
      <w:r w:rsidR="002A25DF">
        <w:rPr>
          <w:szCs w:val="28"/>
        </w:rPr>
        <w:t> </w:t>
      </w:r>
      <w:r w:rsidRPr="00EA2D16">
        <w:rPr>
          <w:szCs w:val="28"/>
        </w:rPr>
        <w:t xml:space="preserve">50 </w:t>
      </w:r>
      <w:r w:rsidRPr="00EA2D16">
        <w:rPr>
          <w:szCs w:val="28"/>
          <w:lang w:val="en-US"/>
        </w:rPr>
        <w:t>P</w:t>
      </w:r>
      <w:r w:rsidRPr="00EA2D16">
        <w:rPr>
          <w:szCs w:val="28"/>
        </w:rPr>
        <w:t>≤6,0 кгс/</w:t>
      </w:r>
      <w:r w:rsidR="00EA2D16" w:rsidRPr="00EA2D16">
        <w:rPr>
          <w:szCs w:val="28"/>
        </w:rPr>
        <w:t xml:space="preserve">кв. </w:t>
      </w:r>
      <w:r w:rsidRPr="00EA2D16">
        <w:rPr>
          <w:szCs w:val="28"/>
        </w:rPr>
        <w:t>см от сущес</w:t>
      </w:r>
      <w:r w:rsidRPr="00EA2D16">
        <w:rPr>
          <w:szCs w:val="28"/>
        </w:rPr>
        <w:t>т</w:t>
      </w:r>
      <w:r w:rsidRPr="00EA2D16">
        <w:rPr>
          <w:szCs w:val="28"/>
        </w:rPr>
        <w:t xml:space="preserve">вующего газопровода </w:t>
      </w:r>
      <w:r w:rsidR="001232A7" w:rsidRPr="00EA2D16">
        <w:rPr>
          <w:szCs w:val="28"/>
        </w:rPr>
        <w:t>Д</w:t>
      </w:r>
      <w:r w:rsidR="002A25DF">
        <w:rPr>
          <w:szCs w:val="28"/>
        </w:rPr>
        <w:t> </w:t>
      </w:r>
      <w:r w:rsidRPr="00EA2D16">
        <w:rPr>
          <w:szCs w:val="28"/>
        </w:rPr>
        <w:t xml:space="preserve">300 </w:t>
      </w:r>
      <w:r w:rsidRPr="00EA2D16">
        <w:rPr>
          <w:szCs w:val="28"/>
          <w:lang w:val="en-US"/>
        </w:rPr>
        <w:t>P</w:t>
      </w:r>
      <w:r w:rsidRPr="00EA2D16">
        <w:rPr>
          <w:szCs w:val="28"/>
        </w:rPr>
        <w:t>≤6,0 кгс/</w:t>
      </w:r>
      <w:r w:rsidR="00EA2D16" w:rsidRPr="00EA2D16">
        <w:rPr>
          <w:szCs w:val="28"/>
        </w:rPr>
        <w:t>кв. </w:t>
      </w:r>
      <w:r w:rsidRPr="00EA2D16">
        <w:rPr>
          <w:szCs w:val="28"/>
        </w:rPr>
        <w:t xml:space="preserve">см </w:t>
      </w:r>
      <w:r w:rsidR="00450964" w:rsidRPr="00EA2D16">
        <w:rPr>
          <w:szCs w:val="28"/>
        </w:rPr>
        <w:t>по ул.</w:t>
      </w:r>
      <w:r w:rsidRPr="00EA2D16">
        <w:rPr>
          <w:szCs w:val="28"/>
        </w:rPr>
        <w:t xml:space="preserve"> Линейной.</w:t>
      </w:r>
    </w:p>
    <w:p w:rsidR="00DC6D2C" w:rsidRPr="00EA2D16" w:rsidRDefault="00DC6D2C" w:rsidP="00182503">
      <w:pPr>
        <w:ind w:firstLine="708"/>
        <w:rPr>
          <w:szCs w:val="28"/>
        </w:rPr>
      </w:pPr>
    </w:p>
    <w:p w:rsidR="00182503" w:rsidRPr="00EA2D16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1.3.6. </w:t>
      </w:r>
      <w:r w:rsidR="00233729">
        <w:rPr>
          <w:b/>
          <w:szCs w:val="28"/>
        </w:rPr>
        <w:t>Электроснабжение</w:t>
      </w:r>
    </w:p>
    <w:p w:rsidR="00182503" w:rsidRPr="00EA2D16" w:rsidRDefault="00182503" w:rsidP="00182503">
      <w:pPr>
        <w:pStyle w:val="afb"/>
        <w:ind w:left="2736" w:firstLine="0"/>
        <w:rPr>
          <w:b/>
          <w:szCs w:val="28"/>
        </w:rPr>
      </w:pP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В части электроснабжения в границах территории проектом планировки предусмотрены следующие мероприятия</w:t>
      </w:r>
      <w:r w:rsidR="002A25DF">
        <w:rPr>
          <w:szCs w:val="28"/>
        </w:rPr>
        <w:t>:</w:t>
      </w:r>
    </w:p>
    <w:p w:rsidR="00182503" w:rsidRPr="00EA2D16" w:rsidRDefault="002A25DF" w:rsidP="00182503">
      <w:pPr>
        <w:ind w:firstLine="708"/>
        <w:rPr>
          <w:szCs w:val="28"/>
        </w:rPr>
      </w:pPr>
      <w:r>
        <w:rPr>
          <w:szCs w:val="28"/>
        </w:rPr>
        <w:t>п</w:t>
      </w:r>
      <w:r w:rsidR="00182503" w:rsidRPr="00EA2D16">
        <w:rPr>
          <w:szCs w:val="28"/>
        </w:rPr>
        <w:t>рокладка кабельной линии 10</w:t>
      </w:r>
      <w:r>
        <w:rPr>
          <w:szCs w:val="28"/>
        </w:rPr>
        <w:t> </w:t>
      </w:r>
      <w:r w:rsidR="00182503" w:rsidRPr="00EA2D16">
        <w:rPr>
          <w:szCs w:val="28"/>
        </w:rPr>
        <w:t>В до проектируемого распределительного пункта РП-2-4 в квартале 012.01.01.01</w:t>
      </w:r>
      <w:r>
        <w:rPr>
          <w:szCs w:val="28"/>
        </w:rPr>
        <w:t>;</w:t>
      </w:r>
    </w:p>
    <w:p w:rsidR="00182503" w:rsidRPr="00EA2D16" w:rsidRDefault="002A25DF" w:rsidP="00182503">
      <w:pPr>
        <w:ind w:firstLine="708"/>
        <w:rPr>
          <w:szCs w:val="28"/>
        </w:rPr>
      </w:pPr>
      <w:r>
        <w:rPr>
          <w:szCs w:val="28"/>
        </w:rPr>
        <w:t>с</w:t>
      </w:r>
      <w:r w:rsidR="00182503" w:rsidRPr="00EA2D16">
        <w:rPr>
          <w:szCs w:val="28"/>
        </w:rPr>
        <w:t>троительство нового распределительного пункта РП-2-4 в квартале 012.01.01.01.</w:t>
      </w:r>
    </w:p>
    <w:p w:rsidR="00DC6D2C" w:rsidRPr="00EA2D16" w:rsidRDefault="00DC6D2C" w:rsidP="00DC6D2C">
      <w:pPr>
        <w:pStyle w:val="afb"/>
        <w:ind w:left="0" w:firstLine="0"/>
        <w:rPr>
          <w:szCs w:val="28"/>
        </w:rPr>
      </w:pPr>
    </w:p>
    <w:p w:rsidR="00182503" w:rsidRPr="00EA2D16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1.3.7. </w:t>
      </w:r>
      <w:r w:rsidR="00233729">
        <w:rPr>
          <w:b/>
          <w:szCs w:val="28"/>
        </w:rPr>
        <w:t>Средства связи</w:t>
      </w:r>
    </w:p>
    <w:p w:rsidR="00182503" w:rsidRPr="00EA2D16" w:rsidRDefault="00182503" w:rsidP="00182503">
      <w:pPr>
        <w:pStyle w:val="afb"/>
        <w:ind w:left="2736" w:firstLine="0"/>
        <w:rPr>
          <w:b/>
          <w:szCs w:val="28"/>
        </w:rPr>
      </w:pP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В части устройства средств связи в границах территории проектом план</w:t>
      </w:r>
      <w:r w:rsidRPr="00EA2D16">
        <w:rPr>
          <w:szCs w:val="28"/>
        </w:rPr>
        <w:t>и</w:t>
      </w:r>
      <w:r w:rsidRPr="00EA2D16">
        <w:rPr>
          <w:szCs w:val="28"/>
        </w:rPr>
        <w:t>ровки предусмотрен</w:t>
      </w:r>
      <w:r w:rsidR="00EA2D16" w:rsidRPr="00EA2D16">
        <w:rPr>
          <w:szCs w:val="28"/>
        </w:rPr>
        <w:t>о п</w:t>
      </w:r>
      <w:r w:rsidR="00BF7810" w:rsidRPr="00EA2D16">
        <w:rPr>
          <w:szCs w:val="28"/>
        </w:rPr>
        <w:t>родление</w:t>
      </w:r>
      <w:r w:rsidRPr="00EA2D16">
        <w:rPr>
          <w:szCs w:val="28"/>
        </w:rPr>
        <w:t xml:space="preserve"> существующи</w:t>
      </w:r>
      <w:r w:rsidR="00BF7810" w:rsidRPr="00EA2D16">
        <w:rPr>
          <w:szCs w:val="28"/>
        </w:rPr>
        <w:t>х</w:t>
      </w:r>
      <w:r w:rsidR="00EA2D16" w:rsidRPr="00EA2D16">
        <w:rPr>
          <w:szCs w:val="28"/>
        </w:rPr>
        <w:t xml:space="preserve"> лини</w:t>
      </w:r>
      <w:r w:rsidR="00BF7810" w:rsidRPr="00EA2D16">
        <w:rPr>
          <w:szCs w:val="28"/>
        </w:rPr>
        <w:t>й</w:t>
      </w:r>
      <w:r w:rsidRPr="00EA2D16">
        <w:rPr>
          <w:szCs w:val="28"/>
        </w:rPr>
        <w:t xml:space="preserve"> связи по ул</w:t>
      </w:r>
      <w:r w:rsidR="00450964" w:rsidRPr="00EA2D16">
        <w:rPr>
          <w:szCs w:val="28"/>
        </w:rPr>
        <w:t>.</w:t>
      </w:r>
      <w:r w:rsidRPr="00EA2D16">
        <w:rPr>
          <w:szCs w:val="28"/>
        </w:rPr>
        <w:t xml:space="preserve"> Кропоткина, </w:t>
      </w:r>
      <w:r w:rsidR="00EA2D16" w:rsidRPr="00EA2D16">
        <w:rPr>
          <w:szCs w:val="28"/>
        </w:rPr>
        <w:t xml:space="preserve">ул. </w:t>
      </w:r>
      <w:r w:rsidRPr="00EA2D16">
        <w:rPr>
          <w:szCs w:val="28"/>
        </w:rPr>
        <w:t>Кавалерийской, проектируемой улице в жилой застройке и в квартале</w:t>
      </w:r>
      <w:r w:rsidR="00EA2D16" w:rsidRPr="00EA2D16">
        <w:rPr>
          <w:szCs w:val="28"/>
        </w:rPr>
        <w:t xml:space="preserve"> </w:t>
      </w:r>
      <w:r w:rsidRPr="00EA2D16">
        <w:rPr>
          <w:szCs w:val="28"/>
        </w:rPr>
        <w:t xml:space="preserve">012.01.02.04 </w:t>
      </w:r>
      <w:r w:rsidR="00EA2D16" w:rsidRPr="00EA2D16">
        <w:rPr>
          <w:szCs w:val="28"/>
        </w:rPr>
        <w:t xml:space="preserve">прокладка </w:t>
      </w:r>
      <w:r w:rsidRPr="00EA2D16">
        <w:rPr>
          <w:szCs w:val="28"/>
        </w:rPr>
        <w:t>новых линий связи.</w:t>
      </w:r>
    </w:p>
    <w:p w:rsidR="00233729" w:rsidRDefault="00233729" w:rsidP="00DC6D2C">
      <w:pPr>
        <w:pStyle w:val="afb"/>
        <w:ind w:left="0" w:firstLine="0"/>
        <w:jc w:val="center"/>
        <w:rPr>
          <w:b/>
          <w:szCs w:val="28"/>
        </w:rPr>
      </w:pPr>
    </w:p>
    <w:p w:rsidR="00233729" w:rsidRDefault="00DC6D2C" w:rsidP="00DC6D2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2. </w:t>
      </w:r>
      <w:r w:rsidR="00182503" w:rsidRPr="00EA2D16">
        <w:rPr>
          <w:b/>
          <w:szCs w:val="28"/>
        </w:rPr>
        <w:t xml:space="preserve">Определение многофункциональных зон и планируемого </w:t>
      </w:r>
    </w:p>
    <w:p w:rsidR="00182503" w:rsidRPr="00EA2D16" w:rsidRDefault="00182503" w:rsidP="00DC6D2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значения их в го</w:t>
      </w:r>
      <w:r w:rsidR="00233729">
        <w:rPr>
          <w:b/>
          <w:szCs w:val="28"/>
        </w:rPr>
        <w:t>родской застройке</w:t>
      </w:r>
    </w:p>
    <w:p w:rsidR="00182503" w:rsidRPr="00EA2D16" w:rsidRDefault="00182503" w:rsidP="00182503">
      <w:pPr>
        <w:pStyle w:val="afb"/>
        <w:ind w:left="1320" w:firstLine="0"/>
        <w:rPr>
          <w:b/>
          <w:szCs w:val="28"/>
        </w:rPr>
      </w:pP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В границах</w:t>
      </w:r>
      <w:r w:rsidR="002A25DF">
        <w:rPr>
          <w:szCs w:val="28"/>
        </w:rPr>
        <w:t xml:space="preserve"> планируемой территории на расче</w:t>
      </w:r>
      <w:r w:rsidRPr="00EA2D16">
        <w:rPr>
          <w:szCs w:val="28"/>
        </w:rPr>
        <w:t>тный срок определены сл</w:t>
      </w:r>
      <w:r w:rsidRPr="00EA2D16">
        <w:rPr>
          <w:szCs w:val="28"/>
        </w:rPr>
        <w:t>е</w:t>
      </w:r>
      <w:r w:rsidRPr="00EA2D16">
        <w:rPr>
          <w:szCs w:val="28"/>
        </w:rPr>
        <w:t>дующие зоны размещения объектов капитального строительства: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lastRenderedPageBreak/>
        <w:t>застройки объектами делового, общественного и коммерческого назнач</w:t>
      </w:r>
      <w:r w:rsidRPr="00EA2D16">
        <w:rPr>
          <w:szCs w:val="28"/>
        </w:rPr>
        <w:t>е</w:t>
      </w:r>
      <w:r w:rsidRPr="00EA2D16">
        <w:rPr>
          <w:szCs w:val="28"/>
        </w:rPr>
        <w:t>ния, в том числе многоэтажных жилых домов;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застройки объектами среднего профессионального и высшего професси</w:t>
      </w:r>
      <w:r w:rsidRPr="00EA2D16">
        <w:rPr>
          <w:szCs w:val="28"/>
        </w:rPr>
        <w:t>о</w:t>
      </w:r>
      <w:r w:rsidRPr="00EA2D16">
        <w:rPr>
          <w:szCs w:val="28"/>
        </w:rPr>
        <w:t>нального образования, научно-исследовательских учреждений;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застройки объектами здравоохранения;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застройки объектами дошкольного, начального общего, основного общего и среднего (полного) общего образования;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специализированной средне- и многоэтажной общественной застройки;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застройки жилыми домами смешанной этажности;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застройки многоэтажными жилыми домами (9 - 13 этажей);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застройки коммунальными и складскими объектами;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сооружений и коммуникаций железнодорожного транспорта;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улично-дорожной сети;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объектов инженерной инфраструктуры;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стоянок для легковых автомобилей.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Кроме того</w:t>
      </w:r>
      <w:r w:rsidR="002A25DF">
        <w:rPr>
          <w:szCs w:val="28"/>
        </w:rPr>
        <w:t>,</w:t>
      </w:r>
      <w:r w:rsidRPr="00EA2D16">
        <w:rPr>
          <w:szCs w:val="28"/>
        </w:rPr>
        <w:t xml:space="preserve"> выделены следующие территории озеленения, где размещение объектов капитального строительства проектом не предусмотрено: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озелененные территории общего пользования.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озелененные территории ограниченного пользования.</w:t>
      </w:r>
    </w:p>
    <w:p w:rsidR="00182503" w:rsidRPr="00EA2D16" w:rsidRDefault="00182503" w:rsidP="00DC6D2C">
      <w:pPr>
        <w:ind w:firstLine="708"/>
        <w:jc w:val="center"/>
        <w:rPr>
          <w:b/>
          <w:szCs w:val="28"/>
        </w:rPr>
      </w:pPr>
    </w:p>
    <w:p w:rsidR="002A25DF" w:rsidRDefault="00DC6D2C" w:rsidP="005A751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2.1. </w:t>
      </w:r>
      <w:r w:rsidR="00182503" w:rsidRPr="00EA2D16">
        <w:rPr>
          <w:b/>
          <w:szCs w:val="28"/>
        </w:rPr>
        <w:t xml:space="preserve">Решения в части определения базового баланса </w:t>
      </w:r>
    </w:p>
    <w:p w:rsidR="00182503" w:rsidRPr="00EA2D16" w:rsidRDefault="00182503" w:rsidP="005A751C">
      <w:pPr>
        <w:pStyle w:val="afb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зонирования</w:t>
      </w:r>
      <w:r w:rsidR="002A25DF">
        <w:rPr>
          <w:b/>
          <w:szCs w:val="28"/>
        </w:rPr>
        <w:t xml:space="preserve"> </w:t>
      </w:r>
      <w:r w:rsidRPr="00EA2D16">
        <w:rPr>
          <w:b/>
          <w:szCs w:val="28"/>
        </w:rPr>
        <w:t>территории</w:t>
      </w:r>
    </w:p>
    <w:p w:rsidR="00182503" w:rsidRPr="00EA2D16" w:rsidRDefault="00182503" w:rsidP="005A751C">
      <w:pPr>
        <w:pStyle w:val="afb"/>
        <w:ind w:left="0" w:firstLine="0"/>
        <w:rPr>
          <w:b/>
          <w:szCs w:val="28"/>
        </w:rPr>
      </w:pPr>
    </w:p>
    <w:p w:rsidR="00182503" w:rsidRPr="00EA2D16" w:rsidRDefault="00182503" w:rsidP="005A751C">
      <w:pPr>
        <w:tabs>
          <w:tab w:val="num" w:pos="360"/>
        </w:tabs>
        <w:rPr>
          <w:szCs w:val="28"/>
        </w:rPr>
      </w:pPr>
      <w:r w:rsidRPr="00EA2D16">
        <w:rPr>
          <w:szCs w:val="28"/>
        </w:rPr>
        <w:t>Проектируемый баланс территории на 2030 год представлен в таблице 1.</w:t>
      </w:r>
    </w:p>
    <w:p w:rsidR="00182503" w:rsidRPr="00EA2D16" w:rsidRDefault="00182503" w:rsidP="005A751C">
      <w:pPr>
        <w:widowControl w:val="0"/>
        <w:ind w:right="141" w:firstLine="0"/>
        <w:jc w:val="center"/>
        <w:rPr>
          <w:szCs w:val="28"/>
        </w:rPr>
      </w:pPr>
    </w:p>
    <w:p w:rsidR="00182503" w:rsidRPr="00EA2D16" w:rsidRDefault="00182503" w:rsidP="00182503">
      <w:pPr>
        <w:jc w:val="right"/>
        <w:rPr>
          <w:szCs w:val="28"/>
        </w:rPr>
      </w:pPr>
      <w:r w:rsidRPr="00EA2D16">
        <w:rPr>
          <w:szCs w:val="28"/>
        </w:rPr>
        <w:t>Таблица 1</w:t>
      </w:r>
    </w:p>
    <w:p w:rsidR="002A25DF" w:rsidRDefault="002A25DF" w:rsidP="002A25DF">
      <w:pPr>
        <w:widowControl w:val="0"/>
        <w:ind w:right="141" w:firstLine="0"/>
        <w:jc w:val="center"/>
        <w:rPr>
          <w:szCs w:val="28"/>
        </w:rPr>
      </w:pPr>
      <w:r w:rsidRPr="00EA2D16">
        <w:rPr>
          <w:szCs w:val="28"/>
        </w:rPr>
        <w:t>Проектируемый баланс территории на 2030 год</w:t>
      </w:r>
    </w:p>
    <w:p w:rsidR="001E4605" w:rsidRPr="00EA2D16" w:rsidRDefault="001E4605" w:rsidP="00182503">
      <w:pPr>
        <w:widowControl w:val="0"/>
        <w:ind w:right="141" w:firstLine="0"/>
        <w:jc w:val="center"/>
        <w:rPr>
          <w:szCs w:val="28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821"/>
        <w:gridCol w:w="2573"/>
      </w:tblGrid>
      <w:tr w:rsidR="00182503" w:rsidRPr="00EA2D16" w:rsidTr="001E4605">
        <w:tc>
          <w:tcPr>
            <w:tcW w:w="851" w:type="dxa"/>
            <w:vMerge w:val="restart"/>
          </w:tcPr>
          <w:p w:rsidR="00182503" w:rsidRPr="00EA2D16" w:rsidRDefault="00182503" w:rsidP="005A751C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№</w:t>
            </w:r>
          </w:p>
          <w:p w:rsidR="00182503" w:rsidRPr="00EA2D16" w:rsidRDefault="00182503" w:rsidP="005A751C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п/п</w:t>
            </w:r>
          </w:p>
        </w:tc>
        <w:tc>
          <w:tcPr>
            <w:tcW w:w="4678" w:type="dxa"/>
            <w:vMerge w:val="restart"/>
          </w:tcPr>
          <w:p w:rsidR="00182503" w:rsidRPr="00EA2D16" w:rsidRDefault="00182503" w:rsidP="005A751C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Наименование зоны</w:t>
            </w:r>
          </w:p>
        </w:tc>
        <w:tc>
          <w:tcPr>
            <w:tcW w:w="4394" w:type="dxa"/>
            <w:gridSpan w:val="2"/>
          </w:tcPr>
          <w:p w:rsidR="00182503" w:rsidRPr="00EA2D16" w:rsidRDefault="00182503" w:rsidP="005A751C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Площадь</w:t>
            </w:r>
          </w:p>
        </w:tc>
      </w:tr>
      <w:tr w:rsidR="00182503" w:rsidRPr="00EA2D16" w:rsidTr="005A751C">
        <w:trPr>
          <w:tblHeader/>
        </w:trPr>
        <w:tc>
          <w:tcPr>
            <w:tcW w:w="851" w:type="dxa"/>
            <w:vMerge/>
          </w:tcPr>
          <w:p w:rsidR="00182503" w:rsidRPr="00EA2D16" w:rsidRDefault="00182503" w:rsidP="005A751C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4678" w:type="dxa"/>
            <w:vMerge/>
          </w:tcPr>
          <w:p w:rsidR="00182503" w:rsidRPr="00EA2D16" w:rsidRDefault="00182503" w:rsidP="005A751C">
            <w:pPr>
              <w:widowControl w:val="0"/>
              <w:ind w:firstLine="0"/>
              <w:rPr>
                <w:szCs w:val="28"/>
              </w:rPr>
            </w:pPr>
          </w:p>
        </w:tc>
        <w:tc>
          <w:tcPr>
            <w:tcW w:w="1821" w:type="dxa"/>
          </w:tcPr>
          <w:p w:rsidR="00182503" w:rsidRPr="00EA2D16" w:rsidRDefault="00182503" w:rsidP="005A751C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га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процент</w:t>
            </w:r>
          </w:p>
        </w:tc>
      </w:tr>
    </w:tbl>
    <w:p w:rsidR="001E4605" w:rsidRPr="001E4605" w:rsidRDefault="001E4605">
      <w:pPr>
        <w:rPr>
          <w:sz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4678"/>
        <w:gridCol w:w="1821"/>
        <w:gridCol w:w="2573"/>
      </w:tblGrid>
      <w:tr w:rsidR="00182503" w:rsidRPr="00EA2D16" w:rsidTr="002A25DF">
        <w:trPr>
          <w:tblHeader/>
        </w:trPr>
        <w:tc>
          <w:tcPr>
            <w:tcW w:w="851" w:type="dxa"/>
            <w:vAlign w:val="center"/>
          </w:tcPr>
          <w:p w:rsidR="00182503" w:rsidRPr="00EA2D16" w:rsidRDefault="00182503" w:rsidP="00EF0069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EF0069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2</w:t>
            </w:r>
          </w:p>
        </w:tc>
        <w:tc>
          <w:tcPr>
            <w:tcW w:w="1821" w:type="dxa"/>
            <w:vAlign w:val="center"/>
          </w:tcPr>
          <w:p w:rsidR="00182503" w:rsidRPr="00EA2D16" w:rsidRDefault="00182503" w:rsidP="00EF0069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3</w:t>
            </w:r>
          </w:p>
        </w:tc>
        <w:tc>
          <w:tcPr>
            <w:tcW w:w="2573" w:type="dxa"/>
            <w:vAlign w:val="center"/>
          </w:tcPr>
          <w:p w:rsidR="00182503" w:rsidRPr="00EA2D16" w:rsidRDefault="00182503" w:rsidP="00EF0069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4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</w:t>
            </w:r>
          </w:p>
        </w:tc>
        <w:tc>
          <w:tcPr>
            <w:tcW w:w="4678" w:type="dxa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121,87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widowControl w:val="0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100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1.1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Парки, скверы, бульвары, иные оз</w:t>
            </w:r>
            <w:r w:rsidRPr="00EA2D16">
              <w:rPr>
                <w:rFonts w:eastAsia="Calibri"/>
                <w:szCs w:val="28"/>
                <w:lang w:eastAsia="en-US"/>
              </w:rPr>
              <w:t>е</w:t>
            </w:r>
            <w:r w:rsidRPr="00EA2D16">
              <w:rPr>
                <w:rFonts w:eastAsia="Calibri"/>
                <w:szCs w:val="28"/>
                <w:lang w:eastAsia="en-US"/>
              </w:rPr>
              <w:t>лененные территории общего пол</w:t>
            </w:r>
            <w:r w:rsidRPr="00EA2D16">
              <w:rPr>
                <w:rFonts w:eastAsia="Calibri"/>
                <w:szCs w:val="28"/>
                <w:lang w:eastAsia="en-US"/>
              </w:rPr>
              <w:t>ь</w:t>
            </w:r>
            <w:r w:rsidRPr="00EA2D16">
              <w:rPr>
                <w:rFonts w:eastAsia="Calibri"/>
                <w:szCs w:val="28"/>
                <w:lang w:eastAsia="en-US"/>
              </w:rPr>
              <w:t>зования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2,87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2,35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1.2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Озелененные территории ограниче</w:t>
            </w:r>
            <w:r w:rsidRPr="00EA2D16">
              <w:rPr>
                <w:rFonts w:eastAsia="Calibri"/>
                <w:szCs w:val="28"/>
                <w:lang w:eastAsia="en-US"/>
              </w:rPr>
              <w:t>н</w:t>
            </w:r>
            <w:r w:rsidRPr="00EA2D16">
              <w:rPr>
                <w:rFonts w:eastAsia="Calibri"/>
                <w:szCs w:val="28"/>
                <w:lang w:eastAsia="en-US"/>
              </w:rPr>
              <w:t>ного пользования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0,70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0,57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1.3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застройки объектами делового, общественного и коммерческого н</w:t>
            </w:r>
            <w:r w:rsidRPr="00EA2D16">
              <w:rPr>
                <w:rFonts w:eastAsia="Calibri"/>
                <w:szCs w:val="28"/>
                <w:lang w:eastAsia="en-US"/>
              </w:rPr>
              <w:t>а</w:t>
            </w:r>
            <w:r w:rsidRPr="00EA2D16">
              <w:rPr>
                <w:rFonts w:eastAsia="Calibri"/>
                <w:szCs w:val="28"/>
                <w:lang w:eastAsia="en-US"/>
              </w:rPr>
              <w:t>значения, в том числе многоэтажных жилых домов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12,12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9,95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1.4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объектов среднего професси</w:t>
            </w:r>
            <w:r w:rsidRPr="00EA2D16">
              <w:rPr>
                <w:rFonts w:eastAsia="Calibri"/>
                <w:szCs w:val="28"/>
                <w:lang w:eastAsia="en-US"/>
              </w:rPr>
              <w:t>о</w:t>
            </w:r>
            <w:r w:rsidRPr="00EA2D16">
              <w:rPr>
                <w:rFonts w:eastAsia="Calibri"/>
                <w:szCs w:val="28"/>
                <w:lang w:eastAsia="en-US"/>
              </w:rPr>
              <w:t>нального и высшего профессионал</w:t>
            </w:r>
            <w:r w:rsidRPr="00EA2D16">
              <w:rPr>
                <w:rFonts w:eastAsia="Calibri"/>
                <w:szCs w:val="28"/>
                <w:lang w:eastAsia="en-US"/>
              </w:rPr>
              <w:t>ь</w:t>
            </w:r>
            <w:r w:rsidRPr="00EA2D16">
              <w:rPr>
                <w:rFonts w:eastAsia="Calibri"/>
                <w:szCs w:val="28"/>
                <w:lang w:eastAsia="en-US"/>
              </w:rPr>
              <w:t>ного образования, научно-исследовательских  учреждений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1,35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1,11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lastRenderedPageBreak/>
              <w:t>1.5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0,91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0,75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1.6</w:t>
            </w:r>
          </w:p>
        </w:tc>
        <w:tc>
          <w:tcPr>
            <w:tcW w:w="4678" w:type="dxa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объектов дошкольного, начал</w:t>
            </w:r>
            <w:r w:rsidRPr="00EA2D16">
              <w:rPr>
                <w:rFonts w:eastAsia="Calibri"/>
                <w:szCs w:val="28"/>
                <w:lang w:eastAsia="en-US"/>
              </w:rPr>
              <w:t>ь</w:t>
            </w:r>
            <w:r w:rsidRPr="00EA2D16">
              <w:rPr>
                <w:rFonts w:eastAsia="Calibri"/>
                <w:szCs w:val="28"/>
                <w:lang w:eastAsia="en-US"/>
              </w:rPr>
              <w:t>ного общего, основного  общего и среднего (полного) общего образ</w:t>
            </w:r>
            <w:r w:rsidRPr="00EA2D16">
              <w:rPr>
                <w:rFonts w:eastAsia="Calibri"/>
                <w:szCs w:val="28"/>
                <w:lang w:eastAsia="en-US"/>
              </w:rPr>
              <w:t>о</w:t>
            </w:r>
            <w:r w:rsidRPr="00EA2D16">
              <w:rPr>
                <w:rFonts w:eastAsia="Calibri"/>
                <w:szCs w:val="28"/>
                <w:lang w:eastAsia="en-US"/>
              </w:rPr>
              <w:t>вания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12,67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10,40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1.7</w:t>
            </w:r>
          </w:p>
        </w:tc>
        <w:tc>
          <w:tcPr>
            <w:tcW w:w="4678" w:type="dxa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специализированной средне- и многоэтажной общественной з</w:t>
            </w:r>
            <w:r w:rsidRPr="00EA2D16">
              <w:rPr>
                <w:rFonts w:eastAsia="Calibri"/>
                <w:szCs w:val="28"/>
                <w:lang w:eastAsia="en-US"/>
              </w:rPr>
              <w:t>а</w:t>
            </w:r>
            <w:r w:rsidRPr="00EA2D16">
              <w:rPr>
                <w:rFonts w:eastAsia="Calibri"/>
                <w:szCs w:val="28"/>
                <w:lang w:eastAsia="en-US"/>
              </w:rPr>
              <w:t>стройки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1,67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1,37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1.8</w:t>
            </w:r>
          </w:p>
        </w:tc>
        <w:tc>
          <w:tcPr>
            <w:tcW w:w="4678" w:type="dxa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5,19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4,26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1.9</w:t>
            </w:r>
          </w:p>
        </w:tc>
        <w:tc>
          <w:tcPr>
            <w:tcW w:w="4678" w:type="dxa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застройки среднеэтажными ж</w:t>
            </w:r>
            <w:r w:rsidRPr="00EA2D16">
              <w:rPr>
                <w:rFonts w:eastAsia="Calibri"/>
                <w:szCs w:val="28"/>
                <w:lang w:eastAsia="en-US"/>
              </w:rPr>
              <w:t>и</w:t>
            </w:r>
            <w:r w:rsidRPr="00EA2D16">
              <w:rPr>
                <w:rFonts w:eastAsia="Calibri"/>
                <w:szCs w:val="28"/>
                <w:lang w:eastAsia="en-US"/>
              </w:rPr>
              <w:t>лыми домами (от 5 - 8 этажей, вкл</w:t>
            </w:r>
            <w:r w:rsidRPr="00EA2D16">
              <w:rPr>
                <w:rFonts w:eastAsia="Calibri"/>
                <w:szCs w:val="28"/>
                <w:lang w:eastAsia="en-US"/>
              </w:rPr>
              <w:t>ю</w:t>
            </w:r>
            <w:r w:rsidRPr="00EA2D16">
              <w:rPr>
                <w:rFonts w:eastAsia="Calibri"/>
                <w:szCs w:val="28"/>
                <w:lang w:eastAsia="en-US"/>
              </w:rPr>
              <w:t>чая мансардный)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11,09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9,10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1.10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застройки многоэтажными ж</w:t>
            </w:r>
            <w:r w:rsidRPr="00EA2D16">
              <w:rPr>
                <w:rFonts w:eastAsia="Calibri"/>
                <w:szCs w:val="28"/>
                <w:lang w:eastAsia="en-US"/>
              </w:rPr>
              <w:t>и</w:t>
            </w:r>
            <w:r w:rsidRPr="00EA2D16">
              <w:rPr>
                <w:rFonts w:eastAsia="Calibri"/>
                <w:szCs w:val="28"/>
                <w:lang w:eastAsia="en-US"/>
              </w:rPr>
              <w:t>лыми домами (9 - 13 этажей)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37,25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30,57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1.11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7,81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6,41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1.12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3,54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2,90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1.13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23,98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19,68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1.14</w:t>
            </w:r>
          </w:p>
        </w:tc>
        <w:tc>
          <w:tcPr>
            <w:tcW w:w="4678" w:type="dxa"/>
            <w:vAlign w:val="center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объектов инженерной инфр</w:t>
            </w:r>
            <w:r w:rsidRPr="00EA2D16">
              <w:rPr>
                <w:rFonts w:eastAsia="Calibri"/>
                <w:szCs w:val="28"/>
                <w:lang w:eastAsia="en-US"/>
              </w:rPr>
              <w:t>а</w:t>
            </w:r>
            <w:r w:rsidRPr="00EA2D16">
              <w:rPr>
                <w:rFonts w:eastAsia="Calibri"/>
                <w:szCs w:val="28"/>
                <w:lang w:eastAsia="en-US"/>
              </w:rPr>
              <w:t>структуры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0,44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0,36</w:t>
            </w:r>
          </w:p>
        </w:tc>
      </w:tr>
      <w:tr w:rsidR="00182503" w:rsidRPr="00EA2D16" w:rsidTr="002A25DF">
        <w:tc>
          <w:tcPr>
            <w:tcW w:w="851" w:type="dxa"/>
          </w:tcPr>
          <w:p w:rsidR="00182503" w:rsidRPr="00EA2D16" w:rsidRDefault="00182503" w:rsidP="005A751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1.15</w:t>
            </w:r>
          </w:p>
        </w:tc>
        <w:tc>
          <w:tcPr>
            <w:tcW w:w="4678" w:type="dxa"/>
          </w:tcPr>
          <w:p w:rsidR="00182503" w:rsidRPr="00EA2D16" w:rsidRDefault="00182503" w:rsidP="005A751C">
            <w:pPr>
              <w:spacing w:line="240" w:lineRule="atLeast"/>
              <w:ind w:firstLine="0"/>
              <w:rPr>
                <w:szCs w:val="28"/>
              </w:rPr>
            </w:pPr>
            <w:r w:rsidRPr="00EA2D16">
              <w:rPr>
                <w:rFonts w:eastAsia="Calibri"/>
                <w:szCs w:val="28"/>
                <w:lang w:eastAsia="en-US"/>
              </w:rPr>
              <w:t>Зона стоянок для легковых автом</w:t>
            </w:r>
            <w:r w:rsidRPr="00EA2D16">
              <w:rPr>
                <w:rFonts w:eastAsia="Calibri"/>
                <w:szCs w:val="28"/>
                <w:lang w:eastAsia="en-US"/>
              </w:rPr>
              <w:t>о</w:t>
            </w:r>
            <w:r w:rsidRPr="00EA2D16">
              <w:rPr>
                <w:rFonts w:eastAsia="Calibri"/>
                <w:szCs w:val="28"/>
                <w:lang w:eastAsia="en-US"/>
              </w:rPr>
              <w:t>билей</w:t>
            </w:r>
          </w:p>
        </w:tc>
        <w:tc>
          <w:tcPr>
            <w:tcW w:w="1821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0,28</w:t>
            </w:r>
          </w:p>
        </w:tc>
        <w:tc>
          <w:tcPr>
            <w:tcW w:w="2573" w:type="dxa"/>
          </w:tcPr>
          <w:p w:rsidR="00182503" w:rsidRPr="00EA2D16" w:rsidRDefault="00182503" w:rsidP="005A751C">
            <w:pPr>
              <w:ind w:firstLine="0"/>
              <w:jc w:val="center"/>
              <w:rPr>
                <w:rFonts w:eastAsia="Calibri"/>
              </w:rPr>
            </w:pPr>
            <w:r w:rsidRPr="00EA2D16">
              <w:rPr>
                <w:rFonts w:eastAsia="Calibri"/>
              </w:rPr>
              <w:t>0,23</w:t>
            </w:r>
          </w:p>
        </w:tc>
      </w:tr>
    </w:tbl>
    <w:p w:rsidR="00182503" w:rsidRPr="00EA2D16" w:rsidRDefault="00182503" w:rsidP="005A751C">
      <w:pPr>
        <w:ind w:firstLine="708"/>
        <w:rPr>
          <w:b/>
          <w:szCs w:val="28"/>
        </w:rPr>
      </w:pPr>
    </w:p>
    <w:p w:rsidR="00666ED6" w:rsidRDefault="00DC6D2C" w:rsidP="00DC6D2C">
      <w:pPr>
        <w:pStyle w:val="af4"/>
        <w:spacing w:before="0" w:beforeAutospacing="0" w:after="0" w:afterAutospacing="0"/>
        <w:ind w:firstLine="0"/>
        <w:jc w:val="center"/>
        <w:rPr>
          <w:b/>
          <w:sz w:val="28"/>
          <w:szCs w:val="28"/>
        </w:rPr>
      </w:pPr>
      <w:r w:rsidRPr="00EA2D16">
        <w:rPr>
          <w:b/>
          <w:sz w:val="28"/>
          <w:szCs w:val="28"/>
        </w:rPr>
        <w:t>2.</w:t>
      </w:r>
      <w:r w:rsidR="002A25DF">
        <w:rPr>
          <w:b/>
          <w:sz w:val="28"/>
          <w:szCs w:val="28"/>
        </w:rPr>
        <w:t>2</w:t>
      </w:r>
      <w:r w:rsidRPr="00EA2D16">
        <w:rPr>
          <w:b/>
          <w:sz w:val="28"/>
          <w:szCs w:val="28"/>
        </w:rPr>
        <w:t>.</w:t>
      </w:r>
      <w:r w:rsidRPr="00EA2D16">
        <w:rPr>
          <w:b/>
          <w:sz w:val="28"/>
          <w:szCs w:val="28"/>
          <w:lang w:val="en-US"/>
        </w:rPr>
        <w:t> </w:t>
      </w:r>
      <w:r w:rsidR="00182503" w:rsidRPr="00EA2D16">
        <w:rPr>
          <w:b/>
          <w:sz w:val="28"/>
          <w:szCs w:val="28"/>
        </w:rPr>
        <w:t xml:space="preserve">Размещение объектов капитального строительства </w:t>
      </w:r>
    </w:p>
    <w:p w:rsidR="00182503" w:rsidRPr="00EA2D16" w:rsidRDefault="00182503" w:rsidP="00DC6D2C">
      <w:pPr>
        <w:pStyle w:val="af4"/>
        <w:spacing w:before="0" w:beforeAutospacing="0" w:after="0" w:afterAutospacing="0"/>
        <w:ind w:firstLine="0"/>
        <w:jc w:val="center"/>
        <w:rPr>
          <w:b/>
          <w:sz w:val="28"/>
          <w:szCs w:val="28"/>
        </w:rPr>
      </w:pPr>
      <w:r w:rsidRPr="00EA2D16">
        <w:rPr>
          <w:b/>
          <w:sz w:val="28"/>
          <w:szCs w:val="28"/>
        </w:rPr>
        <w:t>федерального значе</w:t>
      </w:r>
      <w:r w:rsidR="00666ED6">
        <w:rPr>
          <w:b/>
          <w:sz w:val="28"/>
          <w:szCs w:val="28"/>
        </w:rPr>
        <w:t>ния</w:t>
      </w:r>
    </w:p>
    <w:p w:rsidR="00182503" w:rsidRPr="00EA2D16" w:rsidRDefault="00182503" w:rsidP="00182503">
      <w:pPr>
        <w:pStyle w:val="af4"/>
        <w:spacing w:before="0" w:beforeAutospacing="0" w:after="0" w:afterAutospacing="0"/>
        <w:ind w:left="2028" w:firstLine="0"/>
        <w:rPr>
          <w:b/>
          <w:sz w:val="28"/>
          <w:szCs w:val="28"/>
        </w:rPr>
      </w:pPr>
    </w:p>
    <w:p w:rsidR="00182503" w:rsidRPr="00EA2D16" w:rsidRDefault="00182503" w:rsidP="00182503">
      <w:pPr>
        <w:pStyle w:val="af4"/>
        <w:spacing w:before="0" w:beforeAutospacing="0" w:after="0" w:afterAutospacing="0"/>
        <w:ind w:firstLine="708"/>
        <w:rPr>
          <w:sz w:val="28"/>
          <w:szCs w:val="28"/>
        </w:rPr>
      </w:pPr>
      <w:r w:rsidRPr="00EA2D16">
        <w:rPr>
          <w:sz w:val="28"/>
          <w:szCs w:val="28"/>
        </w:rPr>
        <w:t>Размещение новых объектов капитального строительства федерального зн</w:t>
      </w:r>
      <w:r w:rsidRPr="00EA2D16">
        <w:rPr>
          <w:sz w:val="28"/>
          <w:szCs w:val="28"/>
        </w:rPr>
        <w:t>а</w:t>
      </w:r>
      <w:r w:rsidRPr="00EA2D16">
        <w:rPr>
          <w:sz w:val="28"/>
          <w:szCs w:val="28"/>
        </w:rPr>
        <w:t xml:space="preserve">чения на планируемой территории в </w:t>
      </w:r>
      <w:r w:rsidR="002A25DF">
        <w:rPr>
          <w:sz w:val="28"/>
          <w:szCs w:val="28"/>
        </w:rPr>
        <w:t>расче</w:t>
      </w:r>
      <w:r w:rsidRPr="00EA2D16">
        <w:rPr>
          <w:sz w:val="28"/>
          <w:szCs w:val="28"/>
        </w:rPr>
        <w:t>тный срок проектом не предусмотрено.</w:t>
      </w:r>
    </w:p>
    <w:p w:rsidR="00182503" w:rsidRPr="00EA2D16" w:rsidRDefault="00182503" w:rsidP="00182503">
      <w:pPr>
        <w:pStyle w:val="af4"/>
        <w:spacing w:before="0" w:beforeAutospacing="0" w:after="0" w:afterAutospacing="0"/>
        <w:ind w:firstLine="708"/>
        <w:rPr>
          <w:sz w:val="28"/>
          <w:szCs w:val="28"/>
        </w:rPr>
      </w:pPr>
    </w:p>
    <w:p w:rsidR="00666ED6" w:rsidRDefault="00DC6D2C" w:rsidP="00DC6D2C">
      <w:pPr>
        <w:pStyle w:val="afb"/>
        <w:spacing w:line="240" w:lineRule="atLeast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2.</w:t>
      </w:r>
      <w:r w:rsidR="002A25DF">
        <w:rPr>
          <w:b/>
          <w:szCs w:val="28"/>
        </w:rPr>
        <w:t>3</w:t>
      </w:r>
      <w:r w:rsidRPr="00EA2D16">
        <w:rPr>
          <w:b/>
          <w:szCs w:val="28"/>
        </w:rPr>
        <w:t>. </w:t>
      </w:r>
      <w:r w:rsidR="00182503" w:rsidRPr="00EA2D16">
        <w:rPr>
          <w:b/>
          <w:szCs w:val="28"/>
        </w:rPr>
        <w:t xml:space="preserve">Размещение объектов капитального строительства </w:t>
      </w:r>
    </w:p>
    <w:p w:rsidR="00182503" w:rsidRPr="00EA2D16" w:rsidRDefault="00182503" w:rsidP="00DC6D2C">
      <w:pPr>
        <w:pStyle w:val="afb"/>
        <w:spacing w:line="240" w:lineRule="atLeast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регионального значе</w:t>
      </w:r>
      <w:r w:rsidR="00666ED6">
        <w:rPr>
          <w:b/>
          <w:szCs w:val="28"/>
        </w:rPr>
        <w:t>ния</w:t>
      </w:r>
    </w:p>
    <w:p w:rsidR="00182503" w:rsidRPr="00EA2D16" w:rsidRDefault="00182503" w:rsidP="00182503">
      <w:pPr>
        <w:pStyle w:val="afb"/>
        <w:spacing w:line="240" w:lineRule="atLeast"/>
        <w:ind w:left="2028" w:firstLine="0"/>
        <w:rPr>
          <w:b/>
          <w:szCs w:val="28"/>
        </w:rPr>
      </w:pPr>
    </w:p>
    <w:p w:rsidR="00182503" w:rsidRPr="00EA2D16" w:rsidRDefault="00182503" w:rsidP="00182503">
      <w:pPr>
        <w:pStyle w:val="af4"/>
        <w:spacing w:before="0" w:beforeAutospacing="0" w:after="0" w:afterAutospacing="0"/>
        <w:ind w:firstLine="708"/>
        <w:rPr>
          <w:sz w:val="28"/>
          <w:szCs w:val="28"/>
        </w:rPr>
      </w:pPr>
      <w:r w:rsidRPr="00EA2D16">
        <w:rPr>
          <w:sz w:val="28"/>
          <w:szCs w:val="28"/>
        </w:rPr>
        <w:t>Размещение новых объектов капитального строительства регионального значения н</w:t>
      </w:r>
      <w:r w:rsidR="002A25DF">
        <w:rPr>
          <w:sz w:val="28"/>
          <w:szCs w:val="28"/>
        </w:rPr>
        <w:t>а планируемой территории в расче</w:t>
      </w:r>
      <w:r w:rsidRPr="00EA2D16">
        <w:rPr>
          <w:sz w:val="28"/>
          <w:szCs w:val="28"/>
        </w:rPr>
        <w:t>тный срок проектом не предусмо</w:t>
      </w:r>
      <w:r w:rsidRPr="00EA2D16">
        <w:rPr>
          <w:sz w:val="28"/>
          <w:szCs w:val="28"/>
        </w:rPr>
        <w:t>т</w:t>
      </w:r>
      <w:r w:rsidRPr="00EA2D16">
        <w:rPr>
          <w:sz w:val="28"/>
          <w:szCs w:val="28"/>
        </w:rPr>
        <w:t>рено.</w:t>
      </w:r>
    </w:p>
    <w:p w:rsidR="00182503" w:rsidRPr="00EA2D16" w:rsidRDefault="00182503" w:rsidP="00182503">
      <w:pPr>
        <w:spacing w:line="240" w:lineRule="atLeast"/>
        <w:ind w:firstLine="708"/>
        <w:rPr>
          <w:b/>
          <w:szCs w:val="28"/>
        </w:rPr>
      </w:pPr>
    </w:p>
    <w:p w:rsidR="002519C7" w:rsidRDefault="00DC6D2C" w:rsidP="00DC6D2C">
      <w:pPr>
        <w:pStyle w:val="afb"/>
        <w:spacing w:line="240" w:lineRule="atLeast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2.</w:t>
      </w:r>
      <w:r w:rsidR="002A25DF">
        <w:rPr>
          <w:b/>
          <w:szCs w:val="28"/>
        </w:rPr>
        <w:t>4</w:t>
      </w:r>
      <w:r w:rsidRPr="00EA2D16">
        <w:rPr>
          <w:b/>
          <w:szCs w:val="28"/>
        </w:rPr>
        <w:t>.</w:t>
      </w:r>
      <w:r w:rsidRPr="00EA2D16">
        <w:rPr>
          <w:b/>
          <w:szCs w:val="28"/>
          <w:lang w:val="en-US"/>
        </w:rPr>
        <w:t> </w:t>
      </w:r>
      <w:r w:rsidR="00182503" w:rsidRPr="00EA2D16">
        <w:rPr>
          <w:b/>
          <w:szCs w:val="28"/>
        </w:rPr>
        <w:t>Размещение объектов капитального строительства</w:t>
      </w:r>
    </w:p>
    <w:p w:rsidR="00182503" w:rsidRPr="00EA2D16" w:rsidRDefault="00182503" w:rsidP="00DC6D2C">
      <w:pPr>
        <w:pStyle w:val="afb"/>
        <w:spacing w:line="240" w:lineRule="atLeast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местного</w:t>
      </w:r>
      <w:r w:rsidR="005A751C" w:rsidRPr="00EA2D16">
        <w:rPr>
          <w:b/>
          <w:szCs w:val="28"/>
        </w:rPr>
        <w:t xml:space="preserve"> </w:t>
      </w:r>
      <w:r w:rsidR="00666ED6">
        <w:rPr>
          <w:b/>
          <w:szCs w:val="28"/>
        </w:rPr>
        <w:t>значения</w:t>
      </w:r>
    </w:p>
    <w:p w:rsidR="00182503" w:rsidRPr="00EA2D16" w:rsidRDefault="00182503" w:rsidP="00182503">
      <w:pPr>
        <w:pStyle w:val="afb"/>
        <w:spacing w:line="240" w:lineRule="atLeast"/>
        <w:ind w:left="2028" w:firstLine="0"/>
        <w:rPr>
          <w:b/>
          <w:szCs w:val="28"/>
        </w:rPr>
      </w:pPr>
    </w:p>
    <w:p w:rsidR="00182503" w:rsidRDefault="00182503" w:rsidP="00182503">
      <w:pPr>
        <w:pStyle w:val="af4"/>
        <w:spacing w:before="0" w:beforeAutospacing="0" w:after="0" w:afterAutospacing="0"/>
        <w:ind w:firstLine="708"/>
        <w:rPr>
          <w:sz w:val="28"/>
          <w:szCs w:val="28"/>
        </w:rPr>
      </w:pPr>
      <w:r w:rsidRPr="00EA2D16">
        <w:rPr>
          <w:sz w:val="28"/>
          <w:szCs w:val="28"/>
        </w:rPr>
        <w:t>Размещение новых объектов капитального строительства местного значения н</w:t>
      </w:r>
      <w:r w:rsidR="002A25DF">
        <w:rPr>
          <w:sz w:val="28"/>
          <w:szCs w:val="28"/>
        </w:rPr>
        <w:t>а планируемой территории в расче</w:t>
      </w:r>
      <w:r w:rsidRPr="00EA2D16">
        <w:rPr>
          <w:sz w:val="28"/>
          <w:szCs w:val="28"/>
        </w:rPr>
        <w:t>тный срок проектом не предусмотрено.</w:t>
      </w:r>
    </w:p>
    <w:p w:rsidR="00666ED6" w:rsidRDefault="00666ED6" w:rsidP="00182503">
      <w:pPr>
        <w:pStyle w:val="af4"/>
        <w:spacing w:before="0" w:beforeAutospacing="0" w:after="0" w:afterAutospacing="0"/>
        <w:ind w:firstLine="708"/>
        <w:rPr>
          <w:sz w:val="28"/>
          <w:szCs w:val="28"/>
        </w:rPr>
      </w:pPr>
    </w:p>
    <w:p w:rsidR="002A25DF" w:rsidRPr="00EA2D16" w:rsidRDefault="002A25DF" w:rsidP="00182503">
      <w:pPr>
        <w:pStyle w:val="af4"/>
        <w:spacing w:before="0" w:beforeAutospacing="0" w:after="0" w:afterAutospacing="0"/>
        <w:ind w:firstLine="708"/>
        <w:rPr>
          <w:sz w:val="28"/>
          <w:szCs w:val="28"/>
        </w:rPr>
      </w:pPr>
    </w:p>
    <w:p w:rsidR="002A25DF" w:rsidRDefault="00DC6D2C" w:rsidP="00DC6D2C">
      <w:pPr>
        <w:pStyle w:val="afb"/>
        <w:spacing w:line="240" w:lineRule="atLeast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lastRenderedPageBreak/>
        <w:t>2.</w:t>
      </w:r>
      <w:r w:rsidR="002A25DF">
        <w:rPr>
          <w:b/>
          <w:szCs w:val="28"/>
        </w:rPr>
        <w:t>5</w:t>
      </w:r>
      <w:r w:rsidRPr="00EA2D16">
        <w:rPr>
          <w:b/>
          <w:szCs w:val="28"/>
        </w:rPr>
        <w:t>.</w:t>
      </w:r>
      <w:r w:rsidRPr="00EA2D16">
        <w:rPr>
          <w:b/>
          <w:szCs w:val="28"/>
          <w:lang w:val="en-US"/>
        </w:rPr>
        <w:t> </w:t>
      </w:r>
      <w:r w:rsidR="00182503" w:rsidRPr="00EA2D16">
        <w:rPr>
          <w:b/>
          <w:szCs w:val="28"/>
        </w:rPr>
        <w:t xml:space="preserve">Основные технико-экономические показатели </w:t>
      </w:r>
    </w:p>
    <w:p w:rsidR="00182503" w:rsidRPr="00EA2D16" w:rsidRDefault="00182503" w:rsidP="00DC6D2C">
      <w:pPr>
        <w:pStyle w:val="afb"/>
        <w:spacing w:line="240" w:lineRule="atLeast"/>
        <w:ind w:left="0" w:firstLine="0"/>
        <w:jc w:val="center"/>
        <w:rPr>
          <w:b/>
          <w:szCs w:val="28"/>
        </w:rPr>
      </w:pPr>
      <w:r w:rsidRPr="00EA2D16">
        <w:rPr>
          <w:b/>
          <w:szCs w:val="28"/>
        </w:rPr>
        <w:t>использования</w:t>
      </w:r>
      <w:r w:rsidR="005B44D7" w:rsidRPr="00EA2D16">
        <w:rPr>
          <w:b/>
          <w:szCs w:val="28"/>
        </w:rPr>
        <w:t xml:space="preserve"> </w:t>
      </w:r>
      <w:r w:rsidRPr="00EA2D16">
        <w:rPr>
          <w:b/>
          <w:szCs w:val="28"/>
        </w:rPr>
        <w:t>территории</w:t>
      </w:r>
    </w:p>
    <w:p w:rsidR="00182503" w:rsidRPr="00EA2D16" w:rsidRDefault="00182503" w:rsidP="00182503">
      <w:pPr>
        <w:pStyle w:val="afb"/>
        <w:spacing w:line="240" w:lineRule="atLeast"/>
        <w:ind w:left="2028" w:firstLine="0"/>
        <w:rPr>
          <w:b/>
          <w:szCs w:val="28"/>
        </w:rPr>
      </w:pPr>
    </w:p>
    <w:p w:rsidR="00182503" w:rsidRPr="00EA2D16" w:rsidRDefault="00182503" w:rsidP="00182503">
      <w:pPr>
        <w:spacing w:line="240" w:lineRule="atLeast"/>
        <w:ind w:firstLine="708"/>
        <w:rPr>
          <w:szCs w:val="28"/>
        </w:rPr>
      </w:pPr>
      <w:r w:rsidRPr="00EA2D16">
        <w:rPr>
          <w:szCs w:val="28"/>
        </w:rPr>
        <w:t>Основные технико-экономические показатели использования территории представлены в таблице 2.</w:t>
      </w:r>
    </w:p>
    <w:p w:rsidR="00182503" w:rsidRPr="00EA2D16" w:rsidRDefault="00182503" w:rsidP="00182503">
      <w:pPr>
        <w:spacing w:line="240" w:lineRule="atLeast"/>
        <w:ind w:right="-2"/>
        <w:rPr>
          <w:szCs w:val="28"/>
        </w:rPr>
      </w:pPr>
    </w:p>
    <w:p w:rsidR="00182503" w:rsidRDefault="00182503" w:rsidP="00182503">
      <w:pPr>
        <w:spacing w:line="240" w:lineRule="atLeast"/>
        <w:ind w:right="-2"/>
        <w:jc w:val="right"/>
        <w:rPr>
          <w:szCs w:val="28"/>
        </w:rPr>
      </w:pPr>
      <w:r w:rsidRPr="00EA2D16">
        <w:rPr>
          <w:szCs w:val="28"/>
        </w:rPr>
        <w:t>Таблица 2</w:t>
      </w:r>
    </w:p>
    <w:p w:rsidR="002A25DF" w:rsidRPr="00EA2D16" w:rsidRDefault="002A25DF" w:rsidP="00182503">
      <w:pPr>
        <w:spacing w:line="240" w:lineRule="atLeast"/>
        <w:ind w:right="-2"/>
        <w:jc w:val="right"/>
        <w:rPr>
          <w:szCs w:val="28"/>
        </w:rPr>
      </w:pPr>
    </w:p>
    <w:p w:rsidR="002A25DF" w:rsidRPr="00EA2D16" w:rsidRDefault="002A25DF" w:rsidP="002A25DF">
      <w:pPr>
        <w:spacing w:line="240" w:lineRule="atLeast"/>
        <w:ind w:right="-2" w:firstLine="0"/>
        <w:jc w:val="center"/>
        <w:rPr>
          <w:szCs w:val="28"/>
        </w:rPr>
      </w:pPr>
      <w:r w:rsidRPr="00EA2D16">
        <w:rPr>
          <w:szCs w:val="28"/>
        </w:rPr>
        <w:t>Основные показатели развития планируемой территории</w:t>
      </w:r>
    </w:p>
    <w:p w:rsidR="005A751C" w:rsidRPr="00EA2D16" w:rsidRDefault="005A751C" w:rsidP="00182503">
      <w:pPr>
        <w:spacing w:line="240" w:lineRule="atLeast"/>
        <w:ind w:right="-2"/>
        <w:jc w:val="right"/>
        <w:rPr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09"/>
        <w:gridCol w:w="3860"/>
        <w:gridCol w:w="1340"/>
        <w:gridCol w:w="1813"/>
        <w:gridCol w:w="1701"/>
      </w:tblGrid>
      <w:tr w:rsidR="00182503" w:rsidRPr="008D561A" w:rsidTr="00182503">
        <w:tc>
          <w:tcPr>
            <w:tcW w:w="1209" w:type="dxa"/>
          </w:tcPr>
          <w:p w:rsidR="00182503" w:rsidRPr="008D561A" w:rsidRDefault="00182503" w:rsidP="00666ED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№</w:t>
            </w:r>
          </w:p>
          <w:p w:rsidR="00182503" w:rsidRPr="008D561A" w:rsidRDefault="00182503" w:rsidP="00666ED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п/п</w:t>
            </w:r>
          </w:p>
        </w:tc>
        <w:tc>
          <w:tcPr>
            <w:tcW w:w="3860" w:type="dxa"/>
          </w:tcPr>
          <w:p w:rsidR="00182503" w:rsidRPr="008D561A" w:rsidRDefault="00182503" w:rsidP="00182503">
            <w:pPr>
              <w:spacing w:line="240" w:lineRule="atLeast"/>
              <w:ind w:right="-2"/>
              <w:rPr>
                <w:szCs w:val="28"/>
              </w:rPr>
            </w:pPr>
            <w:r w:rsidRPr="008D561A">
              <w:rPr>
                <w:szCs w:val="28"/>
              </w:rPr>
              <w:t>Наименование</w:t>
            </w:r>
          </w:p>
        </w:tc>
        <w:tc>
          <w:tcPr>
            <w:tcW w:w="1340" w:type="dxa"/>
          </w:tcPr>
          <w:p w:rsidR="00182503" w:rsidRPr="008D561A" w:rsidRDefault="00182503" w:rsidP="0018250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Единица измере-ния</w:t>
            </w:r>
          </w:p>
        </w:tc>
        <w:tc>
          <w:tcPr>
            <w:tcW w:w="1813" w:type="dxa"/>
          </w:tcPr>
          <w:p w:rsidR="00182503" w:rsidRPr="008D561A" w:rsidRDefault="00ED014A" w:rsidP="00182503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Совре</w:t>
            </w:r>
            <w:r w:rsidR="00182503" w:rsidRPr="008D561A">
              <w:rPr>
                <w:szCs w:val="28"/>
              </w:rPr>
              <w:t>менное состояние на 2017 год</w:t>
            </w:r>
          </w:p>
        </w:tc>
        <w:tc>
          <w:tcPr>
            <w:tcW w:w="1701" w:type="dxa"/>
          </w:tcPr>
          <w:p w:rsidR="00182503" w:rsidRPr="008D561A" w:rsidRDefault="00ED014A" w:rsidP="002A25DF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Расч</w:t>
            </w:r>
            <w:r w:rsidR="002A25DF" w:rsidRPr="008D561A">
              <w:rPr>
                <w:szCs w:val="28"/>
              </w:rPr>
              <w:t>е</w:t>
            </w:r>
            <w:r w:rsidRPr="008D561A">
              <w:rPr>
                <w:szCs w:val="28"/>
              </w:rPr>
              <w:t>т</w:t>
            </w:r>
            <w:r w:rsidR="00182503" w:rsidRPr="008D561A">
              <w:rPr>
                <w:szCs w:val="28"/>
              </w:rPr>
              <w:t>ный срок на 2030 год</w:t>
            </w:r>
          </w:p>
        </w:tc>
      </w:tr>
    </w:tbl>
    <w:p w:rsidR="00182503" w:rsidRPr="008D561A" w:rsidRDefault="00182503" w:rsidP="00182503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09"/>
        <w:gridCol w:w="3860"/>
        <w:gridCol w:w="1340"/>
        <w:gridCol w:w="1813"/>
        <w:gridCol w:w="1701"/>
      </w:tblGrid>
      <w:tr w:rsidR="00182503" w:rsidRPr="008D561A" w:rsidTr="00666ED6">
        <w:trPr>
          <w:tblHeader/>
        </w:trPr>
        <w:tc>
          <w:tcPr>
            <w:tcW w:w="1209" w:type="dxa"/>
            <w:vAlign w:val="center"/>
          </w:tcPr>
          <w:p w:rsidR="00182503" w:rsidRPr="008D561A" w:rsidRDefault="00182503" w:rsidP="00666ED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</w:t>
            </w:r>
          </w:p>
        </w:tc>
        <w:tc>
          <w:tcPr>
            <w:tcW w:w="3860" w:type="dxa"/>
            <w:vAlign w:val="center"/>
          </w:tcPr>
          <w:p w:rsidR="00182503" w:rsidRPr="008D561A" w:rsidRDefault="00182503" w:rsidP="00666ED6">
            <w:pPr>
              <w:spacing w:line="240" w:lineRule="atLeast"/>
              <w:ind w:right="-2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</w:t>
            </w:r>
          </w:p>
        </w:tc>
        <w:tc>
          <w:tcPr>
            <w:tcW w:w="1340" w:type="dxa"/>
            <w:vAlign w:val="center"/>
          </w:tcPr>
          <w:p w:rsidR="00182503" w:rsidRPr="008D561A" w:rsidRDefault="00182503" w:rsidP="00666ED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</w:t>
            </w:r>
          </w:p>
        </w:tc>
        <w:tc>
          <w:tcPr>
            <w:tcW w:w="1813" w:type="dxa"/>
            <w:vAlign w:val="center"/>
          </w:tcPr>
          <w:p w:rsidR="00182503" w:rsidRPr="008D561A" w:rsidRDefault="00182503" w:rsidP="00666ED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182503" w:rsidRPr="008D561A" w:rsidRDefault="00182503" w:rsidP="00666ED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</w:t>
            </w:r>
          </w:p>
        </w:tc>
        <w:tc>
          <w:tcPr>
            <w:tcW w:w="8714" w:type="dxa"/>
            <w:gridSpan w:val="4"/>
            <w:shd w:val="clear" w:color="auto" w:fill="auto"/>
          </w:tcPr>
          <w:p w:rsidR="00182503" w:rsidRPr="008D561A" w:rsidRDefault="00182503" w:rsidP="00666ED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Территория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121,87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121,87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1.1.1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террит</w:t>
            </w:r>
            <w:r w:rsidRPr="008D561A">
              <w:rPr>
                <w:rFonts w:eastAsia="Calibri"/>
                <w:szCs w:val="28"/>
                <w:lang w:eastAsia="en-US"/>
              </w:rPr>
              <w:t>о</w:t>
            </w:r>
            <w:r w:rsidRPr="008D561A">
              <w:rPr>
                <w:rFonts w:eastAsia="Calibri"/>
                <w:szCs w:val="28"/>
                <w:lang w:eastAsia="en-US"/>
              </w:rPr>
              <w:t>рии общего пользования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2,87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1.1.2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Озелененные территории о</w:t>
            </w:r>
            <w:r w:rsidRPr="008D561A">
              <w:rPr>
                <w:rFonts w:eastAsia="Calibri"/>
                <w:szCs w:val="28"/>
                <w:lang w:eastAsia="en-US"/>
              </w:rPr>
              <w:t>г</w:t>
            </w:r>
            <w:r w:rsidRPr="008D561A">
              <w:rPr>
                <w:rFonts w:eastAsia="Calibri"/>
                <w:szCs w:val="28"/>
                <w:lang w:eastAsia="en-US"/>
              </w:rPr>
              <w:t>раниченного пользования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0,70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1.1.3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застройки объектами д</w:t>
            </w:r>
            <w:r w:rsidRPr="008D561A">
              <w:rPr>
                <w:rFonts w:eastAsia="Calibri"/>
                <w:szCs w:val="28"/>
                <w:lang w:eastAsia="en-US"/>
              </w:rPr>
              <w:t>е</w:t>
            </w:r>
            <w:r w:rsidRPr="008D561A">
              <w:rPr>
                <w:rFonts w:eastAsia="Calibri"/>
                <w:szCs w:val="28"/>
                <w:lang w:eastAsia="en-US"/>
              </w:rPr>
              <w:t>лового, общественного и коммерческого назначения, в том числе многоэтажных ж</w:t>
            </w:r>
            <w:r w:rsidRPr="008D561A">
              <w:rPr>
                <w:rFonts w:eastAsia="Calibri"/>
                <w:szCs w:val="28"/>
                <w:lang w:eastAsia="en-US"/>
              </w:rPr>
              <w:t>и</w:t>
            </w:r>
            <w:r w:rsidRPr="008D561A">
              <w:rPr>
                <w:rFonts w:eastAsia="Calibri"/>
                <w:szCs w:val="28"/>
                <w:lang w:eastAsia="en-US"/>
              </w:rPr>
              <w:t>лых домов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12,43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12,12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1.1.4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8D561A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объектов среднего пр</w:t>
            </w:r>
            <w:r w:rsidRPr="008D561A">
              <w:rPr>
                <w:rFonts w:eastAsia="Calibri"/>
                <w:szCs w:val="28"/>
                <w:lang w:eastAsia="en-US"/>
              </w:rPr>
              <w:t>о</w:t>
            </w:r>
            <w:r w:rsidRPr="008D561A">
              <w:rPr>
                <w:rFonts w:eastAsia="Calibri"/>
                <w:szCs w:val="28"/>
                <w:lang w:eastAsia="en-US"/>
              </w:rPr>
              <w:t>фессионального и высшего профессионального образов</w:t>
            </w:r>
            <w:r w:rsidRPr="008D561A">
              <w:rPr>
                <w:rFonts w:eastAsia="Calibri"/>
                <w:szCs w:val="28"/>
                <w:lang w:eastAsia="en-US"/>
              </w:rPr>
              <w:t>а</w:t>
            </w:r>
            <w:r w:rsidRPr="008D561A">
              <w:rPr>
                <w:rFonts w:eastAsia="Calibri"/>
                <w:szCs w:val="28"/>
                <w:lang w:eastAsia="en-US"/>
              </w:rPr>
              <w:t>ния, научно-исследователь</w:t>
            </w:r>
            <w:r w:rsidR="008D561A">
              <w:rPr>
                <w:rFonts w:eastAsia="Calibri"/>
                <w:szCs w:val="28"/>
                <w:lang w:eastAsia="en-US"/>
              </w:rPr>
              <w:t>-</w:t>
            </w:r>
            <w:r w:rsidRPr="008D561A">
              <w:rPr>
                <w:rFonts w:eastAsia="Calibri"/>
                <w:szCs w:val="28"/>
                <w:lang w:eastAsia="en-US"/>
              </w:rPr>
              <w:t>ских учреждений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1,35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1,35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1.1.5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объектов здравоохран</w:t>
            </w:r>
            <w:r w:rsidRPr="008D561A">
              <w:rPr>
                <w:rFonts w:eastAsia="Calibri"/>
                <w:szCs w:val="28"/>
                <w:lang w:eastAsia="en-US"/>
              </w:rPr>
              <w:t>е</w:t>
            </w:r>
            <w:r w:rsidRPr="008D561A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1,56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0,91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1.1.6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szCs w:val="28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объектов дошкольного, начального общего, основн</w:t>
            </w:r>
            <w:r w:rsidRPr="008D561A">
              <w:rPr>
                <w:rFonts w:eastAsia="Calibri"/>
                <w:szCs w:val="28"/>
                <w:lang w:eastAsia="en-US"/>
              </w:rPr>
              <w:t>о</w:t>
            </w:r>
            <w:r w:rsidRPr="008D561A">
              <w:rPr>
                <w:rFonts w:eastAsia="Calibri"/>
                <w:szCs w:val="28"/>
                <w:lang w:eastAsia="en-US"/>
              </w:rPr>
              <w:t>го  общего и среднего (полн</w:t>
            </w:r>
            <w:r w:rsidRPr="008D561A">
              <w:rPr>
                <w:rFonts w:eastAsia="Calibri"/>
                <w:szCs w:val="28"/>
                <w:lang w:eastAsia="en-US"/>
              </w:rPr>
              <w:t>о</w:t>
            </w:r>
            <w:r w:rsidRPr="008D561A">
              <w:rPr>
                <w:rFonts w:eastAsia="Calibri"/>
                <w:szCs w:val="28"/>
                <w:lang w:eastAsia="en-US"/>
              </w:rPr>
              <w:t>го) общего образования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11,89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12,67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1.1.7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szCs w:val="28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специализированной средне- и многоэтажной о</w:t>
            </w:r>
            <w:r w:rsidRPr="008D561A">
              <w:rPr>
                <w:rFonts w:eastAsia="Calibri"/>
                <w:szCs w:val="28"/>
                <w:lang w:eastAsia="en-US"/>
              </w:rPr>
              <w:t>б</w:t>
            </w:r>
            <w:r w:rsidRPr="008D561A">
              <w:rPr>
                <w:rFonts w:eastAsia="Calibri"/>
                <w:szCs w:val="28"/>
                <w:lang w:eastAsia="en-US"/>
              </w:rPr>
              <w:t>щественной застройки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1,67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1.1.8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szCs w:val="28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застройки жилыми д</w:t>
            </w:r>
            <w:r w:rsidRPr="008D561A">
              <w:rPr>
                <w:rFonts w:eastAsia="Calibri"/>
                <w:szCs w:val="28"/>
                <w:lang w:eastAsia="en-US"/>
              </w:rPr>
              <w:t>о</w:t>
            </w:r>
            <w:r w:rsidRPr="008D561A">
              <w:rPr>
                <w:rFonts w:eastAsia="Calibri"/>
                <w:szCs w:val="28"/>
                <w:lang w:eastAsia="en-US"/>
              </w:rPr>
              <w:t>мами смешанной этажности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63,38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5,19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1.1.9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szCs w:val="28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застройки среднеэта</w:t>
            </w:r>
            <w:r w:rsidRPr="008D561A">
              <w:rPr>
                <w:rFonts w:eastAsia="Calibri"/>
                <w:szCs w:val="28"/>
                <w:lang w:eastAsia="en-US"/>
              </w:rPr>
              <w:t>ж</w:t>
            </w:r>
            <w:r w:rsidRPr="008D561A">
              <w:rPr>
                <w:rFonts w:eastAsia="Calibri"/>
                <w:szCs w:val="28"/>
                <w:lang w:eastAsia="en-US"/>
              </w:rPr>
              <w:t>ными жилыми домами (от 5 - 8 этажей, включая мансар</w:t>
            </w:r>
            <w:r w:rsidRPr="008D561A">
              <w:rPr>
                <w:rFonts w:eastAsia="Calibri"/>
                <w:szCs w:val="28"/>
                <w:lang w:eastAsia="en-US"/>
              </w:rPr>
              <w:t>д</w:t>
            </w:r>
            <w:r w:rsidRPr="008D561A">
              <w:rPr>
                <w:rFonts w:eastAsia="Calibri"/>
                <w:szCs w:val="28"/>
                <w:lang w:eastAsia="en-US"/>
              </w:rPr>
              <w:lastRenderedPageBreak/>
              <w:t>ный)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lastRenderedPageBreak/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11,09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lastRenderedPageBreak/>
              <w:t>1.1.10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застройки многоэта</w:t>
            </w:r>
            <w:r w:rsidRPr="008D561A">
              <w:rPr>
                <w:rFonts w:eastAsia="Calibri"/>
                <w:szCs w:val="28"/>
                <w:lang w:eastAsia="en-US"/>
              </w:rPr>
              <w:t>ж</w:t>
            </w:r>
            <w:r w:rsidRPr="008D561A">
              <w:rPr>
                <w:rFonts w:eastAsia="Calibri"/>
                <w:szCs w:val="28"/>
                <w:lang w:eastAsia="en-US"/>
              </w:rPr>
              <w:t>ными жилыми домами (9 - 13 этажей)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37,25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1.1.11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производственных об</w:t>
            </w:r>
            <w:r w:rsidRPr="008D561A">
              <w:rPr>
                <w:rFonts w:eastAsia="Calibri"/>
                <w:szCs w:val="28"/>
                <w:lang w:eastAsia="en-US"/>
              </w:rPr>
              <w:t>ъ</w:t>
            </w:r>
            <w:r w:rsidRPr="008D561A">
              <w:rPr>
                <w:rFonts w:eastAsia="Calibri"/>
                <w:szCs w:val="28"/>
                <w:lang w:eastAsia="en-US"/>
              </w:rPr>
              <w:t>ектов с различными нормат</w:t>
            </w:r>
            <w:r w:rsidRPr="008D561A">
              <w:rPr>
                <w:rFonts w:eastAsia="Calibri"/>
                <w:szCs w:val="28"/>
                <w:lang w:eastAsia="en-US"/>
              </w:rPr>
              <w:t>и</w:t>
            </w:r>
            <w:r w:rsidRPr="008D561A">
              <w:rPr>
                <w:rFonts w:eastAsia="Calibri"/>
                <w:szCs w:val="28"/>
                <w:lang w:eastAsia="en-US"/>
              </w:rPr>
              <w:t>вами воздействия на окр</w:t>
            </w:r>
            <w:r w:rsidRPr="008D561A">
              <w:rPr>
                <w:rFonts w:eastAsia="Calibri"/>
                <w:szCs w:val="28"/>
                <w:lang w:eastAsia="en-US"/>
              </w:rPr>
              <w:t>у</w:t>
            </w:r>
            <w:r w:rsidRPr="008D561A">
              <w:rPr>
                <w:rFonts w:eastAsia="Calibri"/>
                <w:szCs w:val="28"/>
                <w:lang w:eastAsia="en-US"/>
              </w:rPr>
              <w:t>жающую среду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1,37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-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1.1.12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коммунальных и скла</w:t>
            </w:r>
            <w:r w:rsidRPr="008D561A">
              <w:rPr>
                <w:rFonts w:eastAsia="Calibri"/>
                <w:szCs w:val="28"/>
                <w:lang w:eastAsia="en-US"/>
              </w:rPr>
              <w:t>д</w:t>
            </w:r>
            <w:r w:rsidRPr="008D561A">
              <w:rPr>
                <w:rFonts w:eastAsia="Calibri"/>
                <w:szCs w:val="28"/>
                <w:lang w:eastAsia="en-US"/>
              </w:rPr>
              <w:t>ских объектов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7,86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7,81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1.1.13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сооружений и коммун</w:t>
            </w:r>
            <w:r w:rsidRPr="008D561A">
              <w:rPr>
                <w:rFonts w:eastAsia="Calibri"/>
                <w:szCs w:val="28"/>
                <w:lang w:eastAsia="en-US"/>
              </w:rPr>
              <w:t>и</w:t>
            </w:r>
            <w:r w:rsidRPr="008D561A">
              <w:rPr>
                <w:rFonts w:eastAsia="Calibri"/>
                <w:szCs w:val="28"/>
                <w:lang w:eastAsia="en-US"/>
              </w:rPr>
              <w:t>каций железнодорожного транспорта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3,54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3,54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  <w:shd w:val="clear" w:color="auto" w:fill="FFFFFF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1.1.14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17,63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23,98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1.1.15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0,44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1.1.16</w:t>
            </w:r>
          </w:p>
        </w:tc>
        <w:tc>
          <w:tcPr>
            <w:tcW w:w="386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szCs w:val="28"/>
              </w:rPr>
            </w:pPr>
            <w:r w:rsidRPr="008D561A">
              <w:rPr>
                <w:rFonts w:eastAsia="Calibri"/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1340" w:type="dxa"/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0,86</w:t>
            </w:r>
          </w:p>
        </w:tc>
        <w:tc>
          <w:tcPr>
            <w:tcW w:w="1701" w:type="dxa"/>
            <w:shd w:val="clear" w:color="auto" w:fill="auto"/>
          </w:tcPr>
          <w:p w:rsidR="00182503" w:rsidRPr="008D561A" w:rsidRDefault="00182503" w:rsidP="00CF5B56">
            <w:pPr>
              <w:ind w:firstLine="0"/>
              <w:jc w:val="center"/>
              <w:rPr>
                <w:rFonts w:eastAsia="Calibri"/>
                <w:szCs w:val="28"/>
              </w:rPr>
            </w:pPr>
            <w:r w:rsidRPr="008D561A">
              <w:rPr>
                <w:rFonts w:eastAsia="Calibri"/>
                <w:szCs w:val="28"/>
              </w:rPr>
              <w:t>0,28</w:t>
            </w:r>
          </w:p>
        </w:tc>
      </w:tr>
      <w:tr w:rsidR="00182503" w:rsidRPr="008D561A" w:rsidTr="00CF5B56">
        <w:trPr>
          <w:trHeight w:val="2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</w:t>
            </w:r>
          </w:p>
        </w:tc>
        <w:tc>
          <w:tcPr>
            <w:tcW w:w="8714" w:type="dxa"/>
            <w:gridSpan w:val="4"/>
            <w:shd w:val="clear" w:color="auto" w:fill="auto"/>
          </w:tcPr>
          <w:p w:rsidR="00182503" w:rsidRPr="008D561A" w:rsidRDefault="00182503" w:rsidP="00CB00D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Население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2.1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Численность населения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тыс.</w:t>
            </w:r>
          </w:p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человек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24912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27565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</w:t>
            </w:r>
          </w:p>
        </w:tc>
        <w:tc>
          <w:tcPr>
            <w:tcW w:w="8714" w:type="dxa"/>
            <w:gridSpan w:val="4"/>
          </w:tcPr>
          <w:p w:rsidR="00182503" w:rsidRPr="008D561A" w:rsidRDefault="00182503" w:rsidP="00CB00D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Жилищный фонд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3.1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Жилищный фонд, в том чи</w:t>
            </w:r>
            <w:r w:rsidRPr="008D561A">
              <w:rPr>
                <w:szCs w:val="28"/>
              </w:rPr>
              <w:t>с</w:t>
            </w:r>
            <w:r w:rsidRPr="008D561A">
              <w:rPr>
                <w:szCs w:val="28"/>
              </w:rPr>
              <w:t>ле: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тыс. кв. м общей площади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597, 89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661,56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3.2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Плотность населения план</w:t>
            </w:r>
            <w:r w:rsidRPr="008D561A">
              <w:rPr>
                <w:szCs w:val="28"/>
              </w:rPr>
              <w:t>и</w:t>
            </w:r>
            <w:r w:rsidRPr="008D561A">
              <w:rPr>
                <w:szCs w:val="28"/>
              </w:rPr>
              <w:t>руемой территории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человек/ га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204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226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3.3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Плотность населения план</w:t>
            </w:r>
            <w:r w:rsidRPr="008D561A">
              <w:rPr>
                <w:szCs w:val="28"/>
              </w:rPr>
              <w:t>и</w:t>
            </w:r>
            <w:r w:rsidRPr="008D561A">
              <w:rPr>
                <w:szCs w:val="28"/>
              </w:rPr>
              <w:t>руемых микрорайонов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человек/</w:t>
            </w:r>
          </w:p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га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287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297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3.4</w:t>
            </w:r>
          </w:p>
        </w:tc>
        <w:tc>
          <w:tcPr>
            <w:tcW w:w="3860" w:type="dxa"/>
          </w:tcPr>
          <w:p w:rsidR="00182503" w:rsidRPr="008D561A" w:rsidRDefault="00182503" w:rsidP="008D561A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Средняя обеспеченность н</w:t>
            </w:r>
            <w:r w:rsidRPr="008D561A">
              <w:rPr>
                <w:szCs w:val="28"/>
              </w:rPr>
              <w:t>а</w:t>
            </w:r>
            <w:r w:rsidRPr="008D561A">
              <w:rPr>
                <w:szCs w:val="28"/>
              </w:rPr>
              <w:t>селения общей жилой площ</w:t>
            </w:r>
            <w:r w:rsidRPr="008D561A">
              <w:rPr>
                <w:szCs w:val="28"/>
              </w:rPr>
              <w:t>а</w:t>
            </w:r>
            <w:r w:rsidRPr="008D561A">
              <w:rPr>
                <w:szCs w:val="28"/>
              </w:rPr>
              <w:t>дью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кв. м/</w:t>
            </w:r>
          </w:p>
          <w:p w:rsidR="00182503" w:rsidRPr="008D561A" w:rsidRDefault="00182503" w:rsidP="00CF5B5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человек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24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24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</w:t>
            </w:r>
          </w:p>
        </w:tc>
        <w:tc>
          <w:tcPr>
            <w:tcW w:w="8714" w:type="dxa"/>
            <w:gridSpan w:val="4"/>
          </w:tcPr>
          <w:p w:rsidR="00182503" w:rsidRPr="008D561A" w:rsidRDefault="00182503" w:rsidP="00CB00D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Объекты социального и культурно-бытового строительства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4.1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Дошкольные образовател</w:t>
            </w:r>
            <w:r w:rsidRPr="008D561A">
              <w:rPr>
                <w:szCs w:val="28"/>
              </w:rPr>
              <w:t>ь</w:t>
            </w:r>
            <w:r w:rsidRPr="008D561A">
              <w:rPr>
                <w:szCs w:val="28"/>
              </w:rPr>
              <w:t>ные организации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мест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580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850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4.2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Общеобразовательные орг</w:t>
            </w:r>
            <w:r w:rsidRPr="008D561A">
              <w:rPr>
                <w:szCs w:val="28"/>
              </w:rPr>
              <w:t>а</w:t>
            </w:r>
            <w:r w:rsidRPr="008D561A">
              <w:rPr>
                <w:szCs w:val="28"/>
              </w:rPr>
              <w:t>низации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мест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2900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3124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4.3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Больницы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объект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4.4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Поликлиники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посеще-ний в смену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430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500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4.5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Библиотеки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 xml:space="preserve">1 объект на жилой </w:t>
            </w:r>
            <w:r w:rsidRPr="008D561A">
              <w:rPr>
                <w:szCs w:val="28"/>
              </w:rPr>
              <w:lastRenderedPageBreak/>
              <w:t>район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lastRenderedPageBreak/>
              <w:t>1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lastRenderedPageBreak/>
              <w:t>4.6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firstLine="0"/>
              <w:rPr>
                <w:szCs w:val="28"/>
              </w:rPr>
            </w:pPr>
            <w:r w:rsidRPr="008D561A">
              <w:rPr>
                <w:szCs w:val="28"/>
              </w:rPr>
              <w:t>Детско-юношеские спорти</w:t>
            </w:r>
            <w:r w:rsidRPr="008D561A">
              <w:rPr>
                <w:szCs w:val="28"/>
              </w:rPr>
              <w:t>в</w:t>
            </w:r>
            <w:r w:rsidRPr="008D561A">
              <w:rPr>
                <w:szCs w:val="28"/>
              </w:rPr>
              <w:t>ные школы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учащи</w:t>
            </w:r>
            <w:r w:rsidRPr="008D561A">
              <w:rPr>
                <w:szCs w:val="28"/>
              </w:rPr>
              <w:t>й</w:t>
            </w:r>
            <w:r w:rsidRPr="008D561A">
              <w:rPr>
                <w:szCs w:val="28"/>
              </w:rPr>
              <w:t>ся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750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750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4.7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Спортивные залы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кв. м площади пола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1743,84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1929,55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4.8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Плавательные бассейны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кв. м</w:t>
            </w:r>
          </w:p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зеркала воды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150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551,3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4.9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Объекты торговли всех видов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кв. м</w:t>
            </w:r>
          </w:p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торговой площади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1654 прод</w:t>
            </w:r>
            <w:r w:rsidR="00CF5B56" w:rsidRPr="008D561A">
              <w:rPr>
                <w:szCs w:val="28"/>
              </w:rPr>
              <w:t>.</w:t>
            </w:r>
            <w:r w:rsidR="002A25DF" w:rsidRPr="008D561A">
              <w:rPr>
                <w:szCs w:val="28"/>
              </w:rPr>
              <w:t>,</w:t>
            </w:r>
          </w:p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827 непрод</w:t>
            </w:r>
            <w:r w:rsidR="00CF5B56" w:rsidRPr="008D561A">
              <w:rPr>
                <w:szCs w:val="28"/>
              </w:rPr>
              <w:t>.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1654 прод</w:t>
            </w:r>
            <w:r w:rsidR="00CF5B56" w:rsidRPr="008D561A">
              <w:rPr>
                <w:szCs w:val="28"/>
              </w:rPr>
              <w:t>.</w:t>
            </w:r>
            <w:r w:rsidR="002A25DF" w:rsidRPr="008D561A">
              <w:rPr>
                <w:szCs w:val="28"/>
              </w:rPr>
              <w:t>,</w:t>
            </w:r>
          </w:p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827 непрод</w:t>
            </w:r>
            <w:r w:rsidR="00CF5B56" w:rsidRPr="008D561A">
              <w:rPr>
                <w:szCs w:val="28"/>
              </w:rPr>
              <w:t>.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4.10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Объекты общественного п</w:t>
            </w:r>
            <w:r w:rsidRPr="008D561A">
              <w:rPr>
                <w:szCs w:val="28"/>
              </w:rPr>
              <w:t>и</w:t>
            </w:r>
            <w:r w:rsidRPr="008D561A">
              <w:rPr>
                <w:szCs w:val="28"/>
              </w:rPr>
              <w:t>тания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мест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340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340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4.11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Объекты бытового обслуж</w:t>
            </w:r>
            <w:r w:rsidRPr="008D561A">
              <w:rPr>
                <w:szCs w:val="28"/>
              </w:rPr>
              <w:t>и</w:t>
            </w:r>
            <w:r w:rsidRPr="008D561A">
              <w:rPr>
                <w:szCs w:val="28"/>
              </w:rPr>
              <w:t>вания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рабочих мест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35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39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4.12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Аптеки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объект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9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9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4.13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Опорные пункты охраны п</w:t>
            </w:r>
            <w:r w:rsidRPr="008D561A">
              <w:rPr>
                <w:szCs w:val="28"/>
              </w:rPr>
              <w:t>о</w:t>
            </w:r>
            <w:r w:rsidRPr="008D561A">
              <w:rPr>
                <w:szCs w:val="28"/>
              </w:rPr>
              <w:t>рядка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объект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</w:t>
            </w:r>
          </w:p>
        </w:tc>
      </w:tr>
      <w:tr w:rsidR="00182503" w:rsidRPr="008D561A" w:rsidTr="00CF5B56">
        <w:trPr>
          <w:trHeight w:val="70"/>
        </w:trPr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</w:t>
            </w:r>
          </w:p>
        </w:tc>
        <w:tc>
          <w:tcPr>
            <w:tcW w:w="8714" w:type="dxa"/>
            <w:gridSpan w:val="4"/>
          </w:tcPr>
          <w:p w:rsidR="00182503" w:rsidRPr="008D561A" w:rsidRDefault="00182503" w:rsidP="00CB00D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Транспортная инфраструктура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5.1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Протяженность линий общ</w:t>
            </w:r>
            <w:r w:rsidRPr="008D561A">
              <w:rPr>
                <w:szCs w:val="28"/>
              </w:rPr>
              <w:t>е</w:t>
            </w:r>
            <w:r w:rsidRPr="008D561A">
              <w:rPr>
                <w:szCs w:val="28"/>
              </w:rPr>
              <w:t>ственного пассажирского транспорта, в том числе: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7,18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8,79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5.1.1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Электрифицированная желе</w:t>
            </w:r>
            <w:r w:rsidRPr="008D561A">
              <w:rPr>
                <w:szCs w:val="28"/>
              </w:rPr>
              <w:t>з</w:t>
            </w:r>
            <w:r w:rsidRPr="008D561A">
              <w:rPr>
                <w:szCs w:val="28"/>
              </w:rPr>
              <w:t>ная дорога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1,62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1,62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5.1.2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Метрополитен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0,73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0,73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5.1.3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Автобус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3,2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4,81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5.1.4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Троллейбус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1,63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1,63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5.2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Протяженность магистрал</w:t>
            </w:r>
            <w:r w:rsidRPr="008D561A">
              <w:rPr>
                <w:szCs w:val="28"/>
              </w:rPr>
              <w:t>ь</w:t>
            </w:r>
            <w:r w:rsidRPr="008D561A">
              <w:rPr>
                <w:szCs w:val="28"/>
              </w:rPr>
              <w:t>ных улиц, в том числе: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1,6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3,1</w:t>
            </w:r>
          </w:p>
        </w:tc>
      </w:tr>
      <w:tr w:rsidR="00182503" w:rsidRPr="008D561A" w:rsidTr="00CF5B56">
        <w:tc>
          <w:tcPr>
            <w:tcW w:w="1209" w:type="dxa"/>
            <w:tcBorders>
              <w:bottom w:val="single" w:sz="4" w:space="0" w:color="auto"/>
            </w:tcBorders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5.2.1</w:t>
            </w:r>
          </w:p>
        </w:tc>
        <w:tc>
          <w:tcPr>
            <w:tcW w:w="3860" w:type="dxa"/>
            <w:tcBorders>
              <w:bottom w:val="single" w:sz="4" w:space="0" w:color="auto"/>
            </w:tcBorders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Магистральные улицы общ</w:t>
            </w:r>
            <w:r w:rsidRPr="008D561A">
              <w:rPr>
                <w:szCs w:val="28"/>
              </w:rPr>
              <w:t>е</w:t>
            </w:r>
            <w:r w:rsidRPr="008D561A">
              <w:rPr>
                <w:szCs w:val="28"/>
              </w:rPr>
              <w:t>городского значения непр</w:t>
            </w:r>
            <w:r w:rsidRPr="008D561A">
              <w:rPr>
                <w:szCs w:val="28"/>
              </w:rPr>
              <w:t>е</w:t>
            </w:r>
            <w:r w:rsidRPr="008D561A">
              <w:rPr>
                <w:szCs w:val="28"/>
              </w:rPr>
              <w:t>рывного значения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  <w:tcBorders>
              <w:bottom w:val="single" w:sz="4" w:space="0" w:color="auto"/>
            </w:tcBorders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0,45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0,45</w:t>
            </w:r>
          </w:p>
        </w:tc>
      </w:tr>
      <w:tr w:rsidR="00182503" w:rsidRPr="008D561A" w:rsidTr="00CF5B56">
        <w:tc>
          <w:tcPr>
            <w:tcW w:w="1209" w:type="dxa"/>
            <w:tcBorders>
              <w:top w:val="nil"/>
            </w:tcBorders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5.2.2</w:t>
            </w:r>
          </w:p>
        </w:tc>
        <w:tc>
          <w:tcPr>
            <w:tcW w:w="3860" w:type="dxa"/>
            <w:tcBorders>
              <w:top w:val="nil"/>
            </w:tcBorders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Магистральные улицы общ</w:t>
            </w:r>
            <w:r w:rsidRPr="008D561A">
              <w:rPr>
                <w:szCs w:val="28"/>
              </w:rPr>
              <w:t>е</w:t>
            </w:r>
            <w:r w:rsidRPr="008D561A">
              <w:rPr>
                <w:szCs w:val="28"/>
              </w:rPr>
              <w:t>городского значения регул</w:t>
            </w:r>
            <w:r w:rsidRPr="008D561A">
              <w:rPr>
                <w:szCs w:val="28"/>
              </w:rPr>
              <w:t>и</w:t>
            </w:r>
            <w:r w:rsidRPr="008D561A">
              <w:rPr>
                <w:szCs w:val="28"/>
              </w:rPr>
              <w:t>руемого движения</w:t>
            </w:r>
          </w:p>
        </w:tc>
        <w:tc>
          <w:tcPr>
            <w:tcW w:w="1340" w:type="dxa"/>
            <w:tcBorders>
              <w:top w:val="nil"/>
            </w:tcBorders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  <w:tcBorders>
              <w:top w:val="nil"/>
            </w:tcBorders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0,35</w:t>
            </w:r>
          </w:p>
        </w:tc>
        <w:tc>
          <w:tcPr>
            <w:tcW w:w="1701" w:type="dxa"/>
            <w:tcBorders>
              <w:top w:val="nil"/>
            </w:tcBorders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0,35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5.2.3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Магистральные улицы райо</w:t>
            </w:r>
            <w:r w:rsidRPr="008D561A">
              <w:rPr>
                <w:szCs w:val="28"/>
              </w:rPr>
              <w:t>н</w:t>
            </w:r>
            <w:r w:rsidRPr="008D561A">
              <w:rPr>
                <w:szCs w:val="28"/>
              </w:rPr>
              <w:t>ного значения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0,8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2,3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5.2.4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Улицы в жилой застройке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4,22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4,22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5.3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Общая протяженность УДС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4,65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7,32</w:t>
            </w:r>
          </w:p>
        </w:tc>
      </w:tr>
      <w:tr w:rsidR="00182503" w:rsidRPr="008D561A" w:rsidTr="00CF5B56">
        <w:tc>
          <w:tcPr>
            <w:tcW w:w="1209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5.4</w:t>
            </w:r>
          </w:p>
        </w:tc>
        <w:tc>
          <w:tcPr>
            <w:tcW w:w="386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rPr>
                <w:szCs w:val="28"/>
              </w:rPr>
            </w:pPr>
            <w:r w:rsidRPr="008D561A">
              <w:rPr>
                <w:szCs w:val="28"/>
              </w:rPr>
              <w:t>Плотность УДС, в том числе:</w:t>
            </w:r>
          </w:p>
        </w:tc>
        <w:tc>
          <w:tcPr>
            <w:tcW w:w="1340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км/кв. км</w:t>
            </w:r>
          </w:p>
        </w:tc>
        <w:tc>
          <w:tcPr>
            <w:tcW w:w="1813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3,8</w:t>
            </w:r>
          </w:p>
        </w:tc>
        <w:tc>
          <w:tcPr>
            <w:tcW w:w="1701" w:type="dxa"/>
          </w:tcPr>
          <w:p w:rsidR="00182503" w:rsidRPr="008D561A" w:rsidRDefault="00182503" w:rsidP="00CF5B56">
            <w:pPr>
              <w:spacing w:line="240" w:lineRule="atLeast"/>
              <w:ind w:right="-2" w:firstLine="0"/>
              <w:jc w:val="center"/>
              <w:rPr>
                <w:szCs w:val="28"/>
              </w:rPr>
            </w:pPr>
            <w:r w:rsidRPr="008D561A">
              <w:rPr>
                <w:szCs w:val="28"/>
              </w:rPr>
              <w:t>6,0</w:t>
            </w:r>
          </w:p>
        </w:tc>
      </w:tr>
    </w:tbl>
    <w:p w:rsidR="00182503" w:rsidRPr="008D561A" w:rsidRDefault="00182503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</w:p>
    <w:p w:rsidR="00EA2D16" w:rsidRPr="008D561A" w:rsidRDefault="00EA2D16" w:rsidP="00182503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</w:p>
    <w:p w:rsidR="00EA2D16" w:rsidRPr="008D561A" w:rsidRDefault="00EA2D16" w:rsidP="00EA2D16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EA2D16" w:rsidRPr="008D561A" w:rsidSect="00EA2D16">
          <w:headerReference w:type="defaul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  <w:r w:rsidRPr="008D561A">
        <w:rPr>
          <w:szCs w:val="28"/>
        </w:rPr>
        <w:t>_____________</w:t>
      </w:r>
    </w:p>
    <w:p w:rsidR="00182503" w:rsidRPr="00EA2D16" w:rsidRDefault="00182503" w:rsidP="002A25DF">
      <w:pPr>
        <w:ind w:firstLine="6237"/>
        <w:rPr>
          <w:sz w:val="24"/>
          <w:szCs w:val="24"/>
        </w:rPr>
      </w:pPr>
      <w:r w:rsidRPr="00EA2D16">
        <w:rPr>
          <w:sz w:val="24"/>
          <w:szCs w:val="24"/>
        </w:rPr>
        <w:lastRenderedPageBreak/>
        <w:t xml:space="preserve">Приложение 3 </w:t>
      </w:r>
    </w:p>
    <w:p w:rsidR="00182503" w:rsidRPr="00EA2D16" w:rsidRDefault="00182503" w:rsidP="002A25DF">
      <w:pPr>
        <w:ind w:left="6237" w:firstLine="0"/>
        <w:rPr>
          <w:sz w:val="24"/>
          <w:szCs w:val="24"/>
        </w:rPr>
      </w:pPr>
      <w:r w:rsidRPr="00EA2D16">
        <w:rPr>
          <w:sz w:val="24"/>
          <w:szCs w:val="24"/>
        </w:rPr>
        <w:t>к проекту планировки территории, ограниченной улицей Ипподро</w:t>
      </w:r>
      <w:r w:rsidRPr="00EA2D16">
        <w:rPr>
          <w:sz w:val="24"/>
          <w:szCs w:val="24"/>
        </w:rPr>
        <w:t>м</w:t>
      </w:r>
      <w:r w:rsidRPr="00EA2D16">
        <w:rPr>
          <w:sz w:val="24"/>
          <w:szCs w:val="24"/>
        </w:rPr>
        <w:t>ской, полосой отвода железной д</w:t>
      </w:r>
      <w:r w:rsidRPr="00EA2D16">
        <w:rPr>
          <w:sz w:val="24"/>
          <w:szCs w:val="24"/>
        </w:rPr>
        <w:t>о</w:t>
      </w:r>
      <w:r w:rsidRPr="00EA2D16">
        <w:rPr>
          <w:sz w:val="24"/>
          <w:szCs w:val="24"/>
        </w:rPr>
        <w:t>роги и Красным проспектом и б</w:t>
      </w:r>
      <w:r w:rsidRPr="00EA2D16">
        <w:rPr>
          <w:sz w:val="24"/>
          <w:szCs w:val="24"/>
        </w:rPr>
        <w:t>е</w:t>
      </w:r>
      <w:r w:rsidRPr="00EA2D16">
        <w:rPr>
          <w:sz w:val="24"/>
          <w:szCs w:val="24"/>
        </w:rPr>
        <w:t>реговой линией реки 1-я Ельцовка, в Заельцовском районе</w:t>
      </w:r>
    </w:p>
    <w:p w:rsidR="00182503" w:rsidRPr="00EA2D16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82503" w:rsidRPr="00EA2D16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</w:p>
    <w:p w:rsidR="00182503" w:rsidRPr="00EA2D16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EA2D16">
        <w:rPr>
          <w:b/>
          <w:szCs w:val="28"/>
        </w:rPr>
        <w:t>ПОЛОЖЕНИЯ</w:t>
      </w:r>
    </w:p>
    <w:p w:rsidR="00182503" w:rsidRPr="00EA2D16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EA2D16">
        <w:rPr>
          <w:b/>
          <w:szCs w:val="28"/>
        </w:rPr>
        <w:t>об очередности планируемого развития территории</w:t>
      </w:r>
    </w:p>
    <w:p w:rsidR="00182503" w:rsidRPr="00EA2D16" w:rsidRDefault="00182503" w:rsidP="0018250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82503" w:rsidRPr="00EA2D16" w:rsidRDefault="00182503" w:rsidP="00182503">
      <w:pPr>
        <w:spacing w:line="240" w:lineRule="atLeast"/>
        <w:ind w:firstLine="720"/>
        <w:rPr>
          <w:szCs w:val="28"/>
        </w:rPr>
      </w:pPr>
      <w:r w:rsidRPr="00EA2D16">
        <w:rPr>
          <w:szCs w:val="28"/>
        </w:rPr>
        <w:t>Реализация мероприятий, предложенных проектом планировки, предусмо</w:t>
      </w:r>
      <w:r w:rsidRPr="00EA2D16">
        <w:rPr>
          <w:szCs w:val="28"/>
        </w:rPr>
        <w:t>т</w:t>
      </w:r>
      <w:r w:rsidRPr="00EA2D16">
        <w:rPr>
          <w:szCs w:val="28"/>
        </w:rPr>
        <w:t>рена в срок до 2030 года без выделения очередей.</w:t>
      </w:r>
    </w:p>
    <w:p w:rsidR="00182503" w:rsidRPr="00EA2D16" w:rsidRDefault="00182503" w:rsidP="00182503">
      <w:pPr>
        <w:spacing w:line="240" w:lineRule="atLeast"/>
        <w:ind w:firstLine="720"/>
        <w:rPr>
          <w:szCs w:val="28"/>
        </w:rPr>
      </w:pPr>
      <w:r w:rsidRPr="00EA2D16">
        <w:rPr>
          <w:szCs w:val="28"/>
        </w:rPr>
        <w:t>Срок реализации развития систем водоснабжения и водоотведения в соо</w:t>
      </w:r>
      <w:r w:rsidRPr="00EA2D16">
        <w:rPr>
          <w:szCs w:val="28"/>
        </w:rPr>
        <w:t>т</w:t>
      </w:r>
      <w:r w:rsidRPr="00EA2D16">
        <w:rPr>
          <w:szCs w:val="28"/>
        </w:rPr>
        <w:t xml:space="preserve">ветствии с постановлением мэрии города Новосибирска от </w:t>
      </w:r>
      <w:r w:rsidR="00DC6D2C" w:rsidRPr="00EA2D16">
        <w:rPr>
          <w:szCs w:val="28"/>
        </w:rPr>
        <w:t>06.05.2013 № </w:t>
      </w:r>
      <w:r w:rsidRPr="00EA2D16">
        <w:rPr>
          <w:szCs w:val="28"/>
        </w:rPr>
        <w:t>4303 «Об утверждении схемы водоснабжения города Новосибирска до 2015 и до 2030 г</w:t>
      </w:r>
      <w:r w:rsidRPr="00EA2D16">
        <w:rPr>
          <w:szCs w:val="28"/>
        </w:rPr>
        <w:t>о</w:t>
      </w:r>
      <w:r w:rsidRPr="00EA2D16">
        <w:rPr>
          <w:szCs w:val="28"/>
        </w:rPr>
        <w:t>дов и схемы водоотведения города Новосибирска до 2015 и до 2030 годов» - до 2030 года.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 xml:space="preserve">При реализации решений, </w:t>
      </w:r>
      <w:r w:rsidR="00DC6D2C" w:rsidRPr="00EA2D16">
        <w:rPr>
          <w:szCs w:val="28"/>
        </w:rPr>
        <w:t>заложенных в проекте планировки</w:t>
      </w:r>
      <w:r w:rsidR="002A25DF">
        <w:rPr>
          <w:szCs w:val="28"/>
        </w:rPr>
        <w:t>,</w:t>
      </w:r>
      <w:r w:rsidRPr="00EA2D16">
        <w:rPr>
          <w:szCs w:val="28"/>
        </w:rPr>
        <w:t xml:space="preserve"> к 2030 году будут достигнуты следующие результаты:</w:t>
      </w:r>
    </w:p>
    <w:p w:rsidR="00182503" w:rsidRPr="00EA2D16" w:rsidRDefault="00C80282" w:rsidP="00182503">
      <w:pPr>
        <w:ind w:firstLine="708"/>
        <w:rPr>
          <w:szCs w:val="28"/>
        </w:rPr>
      </w:pPr>
      <w:r>
        <w:rPr>
          <w:szCs w:val="28"/>
        </w:rPr>
        <w:t>протяже</w:t>
      </w:r>
      <w:r w:rsidR="00182503" w:rsidRPr="00EA2D16">
        <w:rPr>
          <w:szCs w:val="28"/>
        </w:rPr>
        <w:t>нность улично-дорожной сети – 7,32 км;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плотность улично-дорожной сети  – 6,0 км на кв. км;</w:t>
      </w:r>
    </w:p>
    <w:p w:rsidR="00182503" w:rsidRPr="00EA2D16" w:rsidRDefault="00182503" w:rsidP="00182503">
      <w:pPr>
        <w:ind w:firstLine="708"/>
        <w:rPr>
          <w:szCs w:val="28"/>
        </w:rPr>
      </w:pPr>
      <w:r w:rsidRPr="00EA2D16">
        <w:rPr>
          <w:szCs w:val="28"/>
        </w:rPr>
        <w:t>п</w:t>
      </w:r>
      <w:r w:rsidR="00CB00D6">
        <w:rPr>
          <w:szCs w:val="28"/>
        </w:rPr>
        <w:t>ротяже</w:t>
      </w:r>
      <w:r w:rsidRPr="00EA2D16">
        <w:rPr>
          <w:szCs w:val="28"/>
        </w:rPr>
        <w:t>нность маршрутной сети уличного общественного транспорта (а</w:t>
      </w:r>
      <w:r w:rsidRPr="00EA2D16">
        <w:rPr>
          <w:szCs w:val="28"/>
        </w:rPr>
        <w:t>в</w:t>
      </w:r>
      <w:r w:rsidRPr="00EA2D16">
        <w:rPr>
          <w:szCs w:val="28"/>
        </w:rPr>
        <w:t>тобус, троллейбус) –  6,44 км</w:t>
      </w:r>
      <w:r w:rsidR="00CF5B56" w:rsidRPr="00EA2D16">
        <w:rPr>
          <w:szCs w:val="28"/>
        </w:rPr>
        <w:t>.</w:t>
      </w:r>
    </w:p>
    <w:p w:rsidR="00CF5B56" w:rsidRPr="00EA2D16" w:rsidRDefault="00CF5B56" w:rsidP="00182503">
      <w:pPr>
        <w:ind w:firstLine="708"/>
        <w:rPr>
          <w:szCs w:val="28"/>
        </w:rPr>
      </w:pPr>
    </w:p>
    <w:p w:rsidR="00CF5B56" w:rsidRPr="00EA2D16" w:rsidRDefault="00CF5B56" w:rsidP="00182503">
      <w:pPr>
        <w:ind w:firstLine="708"/>
        <w:rPr>
          <w:szCs w:val="28"/>
        </w:rPr>
      </w:pPr>
    </w:p>
    <w:p w:rsidR="00D83064" w:rsidRDefault="00CF5B56" w:rsidP="00CF5B56">
      <w:pPr>
        <w:ind w:firstLine="0"/>
        <w:jc w:val="center"/>
        <w:rPr>
          <w:szCs w:val="28"/>
        </w:rPr>
        <w:sectPr w:rsidR="00D83064" w:rsidSect="002A25DF">
          <w:headerReference w:type="even" r:id="rId16"/>
          <w:headerReference w:type="default" r:id="rId17"/>
          <w:headerReference w:type="first" r:id="rId18"/>
          <w:pgSz w:w="11907" w:h="16840" w:code="9"/>
          <w:pgMar w:top="1134" w:right="567" w:bottom="680" w:left="1418" w:header="567" w:footer="227" w:gutter="0"/>
          <w:pgNumType w:start="1"/>
          <w:cols w:space="708"/>
          <w:titlePg/>
          <w:docGrid w:linePitch="381"/>
        </w:sectPr>
      </w:pPr>
      <w:r w:rsidRPr="00EA2D16">
        <w:rPr>
          <w:szCs w:val="28"/>
        </w:rPr>
        <w:t>____________</w:t>
      </w:r>
    </w:p>
    <w:p w:rsidR="00C73528" w:rsidRPr="00565519" w:rsidRDefault="00617F8A" w:rsidP="00C73528">
      <w:pPr>
        <w:ind w:left="6487" w:firstLine="34"/>
        <w:rPr>
          <w:szCs w:val="28"/>
        </w:rPr>
      </w:pPr>
      <w:r>
        <w:rPr>
          <w:noProof/>
          <w:szCs w:val="28"/>
        </w:rPr>
        <w:lastRenderedPageBreak/>
        <w:pict>
          <v:rect id="Rectangle 10" o:spid="_x0000_s1031" style="position:absolute;left:0;text-align:left;margin-left:236.5pt;margin-top:-34.6pt;width:23.5pt;height:25.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f2OQIAAHQEAAAOAAAAZHJzL2Uyb0RvYy54bWysVNuO0zAQfUfiHyy/0zTZFtqo6WrVpQhp&#10;gRULH+A4TmLhG2O36fL1O3ba0s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AjeAf2OQIAAHQEAAAOAAAAAAAA&#10;AAAAAAAAAC4CAABkcnMvZTJvRG9jLnhtbFBLAQItABQABgAIAAAAIQB8Izgn3wAAAAsBAAAPAAAA&#10;AAAAAAAAAAAAAJMEAABkcnMvZG93bnJldi54bWxQSwUGAAAAAAQABADzAAAAnwUAAAAA&#10;" strokecolor="white [3212]"/>
        </w:pict>
      </w:r>
      <w:r w:rsidR="00C73528" w:rsidRPr="00565519">
        <w:rPr>
          <w:szCs w:val="28"/>
        </w:rPr>
        <w:t xml:space="preserve">Приложение </w:t>
      </w:r>
      <w:r w:rsidR="00C73528">
        <w:rPr>
          <w:szCs w:val="28"/>
        </w:rPr>
        <w:t>2</w:t>
      </w:r>
    </w:p>
    <w:p w:rsidR="00C73528" w:rsidRPr="00565519" w:rsidRDefault="00C73528" w:rsidP="002A25DF">
      <w:pPr>
        <w:ind w:left="6521" w:firstLine="0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C73528" w:rsidRPr="00565519" w:rsidRDefault="00C73528" w:rsidP="002A25DF">
      <w:pPr>
        <w:ind w:left="6521" w:firstLine="0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C73528" w:rsidRPr="00FC3C37" w:rsidRDefault="00C73528" w:rsidP="002A25DF">
      <w:pPr>
        <w:ind w:left="6521" w:firstLine="0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>
        <w:rPr>
          <w:szCs w:val="28"/>
        </w:rPr>
        <w:t>__________</w:t>
      </w:r>
      <w:r w:rsidRPr="00565519">
        <w:rPr>
          <w:szCs w:val="28"/>
        </w:rPr>
        <w:t xml:space="preserve"> № </w:t>
      </w:r>
      <w:r>
        <w:rPr>
          <w:szCs w:val="28"/>
        </w:rPr>
        <w:t>______</w:t>
      </w:r>
      <w:r w:rsidR="002A25DF">
        <w:rPr>
          <w:szCs w:val="28"/>
        </w:rPr>
        <w:t>_</w:t>
      </w:r>
    </w:p>
    <w:p w:rsidR="00C73528" w:rsidRDefault="00C73528" w:rsidP="00C73528">
      <w:pPr>
        <w:ind w:left="6487" w:firstLine="34"/>
        <w:rPr>
          <w:szCs w:val="28"/>
        </w:rPr>
      </w:pPr>
    </w:p>
    <w:p w:rsidR="00C73528" w:rsidRDefault="00C73528" w:rsidP="00C73528">
      <w:pPr>
        <w:ind w:left="6487" w:firstLine="34"/>
        <w:rPr>
          <w:szCs w:val="28"/>
        </w:rPr>
      </w:pPr>
    </w:p>
    <w:p w:rsidR="00C73528" w:rsidRPr="00891FC7" w:rsidRDefault="00C73528" w:rsidP="00C73528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C73528" w:rsidRDefault="00C73528" w:rsidP="00C73528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5365B0">
        <w:rPr>
          <w:b/>
          <w:szCs w:val="28"/>
        </w:rPr>
        <w:t xml:space="preserve">территории квартала </w:t>
      </w:r>
      <w:r w:rsidRPr="00C73528">
        <w:rPr>
          <w:b/>
          <w:szCs w:val="28"/>
        </w:rPr>
        <w:t>012.01.01.02 в границах проекта планировки территории, ограниченной улицей Ипподромской,</w:t>
      </w:r>
    </w:p>
    <w:p w:rsidR="00C73528" w:rsidRDefault="00C73528" w:rsidP="00C73528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C73528">
        <w:rPr>
          <w:b/>
          <w:szCs w:val="28"/>
        </w:rPr>
        <w:t xml:space="preserve">полосой отвода железной дороги и Красным проспектом и </w:t>
      </w:r>
    </w:p>
    <w:p w:rsidR="00C73528" w:rsidRPr="00DF2B3C" w:rsidRDefault="002A25DF" w:rsidP="00C73528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>
        <w:rPr>
          <w:b/>
          <w:szCs w:val="28"/>
        </w:rPr>
        <w:t>береговой линией реки 1-</w:t>
      </w:r>
      <w:r w:rsidR="00C73528" w:rsidRPr="00C73528">
        <w:rPr>
          <w:b/>
          <w:szCs w:val="28"/>
        </w:rPr>
        <w:t>я Ельцовка</w:t>
      </w:r>
    </w:p>
    <w:p w:rsidR="00C73528" w:rsidRPr="00565519" w:rsidRDefault="00C73528" w:rsidP="00C73528">
      <w:pPr>
        <w:tabs>
          <w:tab w:val="left" w:pos="567"/>
        </w:tabs>
        <w:ind w:left="426" w:firstLine="567"/>
        <w:jc w:val="center"/>
        <w:rPr>
          <w:szCs w:val="28"/>
        </w:rPr>
      </w:pPr>
    </w:p>
    <w:p w:rsidR="00C73528" w:rsidRDefault="00C73528" w:rsidP="00C73528">
      <w:pPr>
        <w:tabs>
          <w:tab w:val="left" w:pos="0"/>
        </w:tabs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C73528" w:rsidRDefault="004B1D2C" w:rsidP="00C73528">
      <w:pPr>
        <w:tabs>
          <w:tab w:val="left" w:pos="0"/>
        </w:tabs>
      </w:pPr>
      <w:r>
        <w:rPr>
          <w:szCs w:val="28"/>
        </w:rPr>
        <w:t>1.1. Сведения об образуемом земельном участке</w:t>
      </w:r>
      <w:r w:rsidR="00C73528">
        <w:rPr>
          <w:szCs w:val="28"/>
        </w:rPr>
        <w:t xml:space="preserve"> </w:t>
      </w:r>
      <w:r w:rsidR="00C73528" w:rsidRPr="00B93BF1">
        <w:t>(приложение 1).</w:t>
      </w:r>
    </w:p>
    <w:p w:rsidR="00C73528" w:rsidRPr="00B93BF1" w:rsidRDefault="00C73528" w:rsidP="00C73528">
      <w:pPr>
        <w:tabs>
          <w:tab w:val="left" w:pos="0"/>
        </w:tabs>
      </w:pPr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C73528" w:rsidRDefault="00C73528" w:rsidP="00C73528">
      <w:pPr>
        <w:tabs>
          <w:tab w:val="left" w:pos="0"/>
        </w:tabs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C73528" w:rsidRDefault="00C73528" w:rsidP="00C73528">
      <w:pPr>
        <w:ind w:firstLine="0"/>
        <w:jc w:val="center"/>
        <w:rPr>
          <w:szCs w:val="28"/>
        </w:rPr>
      </w:pPr>
    </w:p>
    <w:p w:rsidR="00C73528" w:rsidRDefault="00C73528" w:rsidP="00C73528">
      <w:pPr>
        <w:ind w:firstLine="0"/>
        <w:jc w:val="center"/>
        <w:rPr>
          <w:szCs w:val="28"/>
        </w:rPr>
      </w:pPr>
    </w:p>
    <w:p w:rsidR="00C73528" w:rsidRDefault="00C73528" w:rsidP="00C73528">
      <w:pPr>
        <w:ind w:firstLine="0"/>
        <w:jc w:val="center"/>
        <w:rPr>
          <w:szCs w:val="28"/>
        </w:rPr>
        <w:sectPr w:rsidR="00C73528" w:rsidSect="00F71881">
          <w:pgSz w:w="11907" w:h="16840" w:code="9"/>
          <w:pgMar w:top="1134" w:right="624" w:bottom="680" w:left="1418" w:header="567" w:footer="227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354078" w:rsidRPr="00C80282" w:rsidRDefault="00354078" w:rsidP="00535E63">
      <w:pPr>
        <w:ind w:left="9923" w:firstLine="0"/>
        <w:rPr>
          <w:sz w:val="24"/>
          <w:szCs w:val="24"/>
        </w:rPr>
      </w:pPr>
      <w:r w:rsidRPr="00C80282">
        <w:rPr>
          <w:sz w:val="24"/>
          <w:szCs w:val="24"/>
        </w:rPr>
        <w:lastRenderedPageBreak/>
        <w:t>Приложение 1</w:t>
      </w:r>
    </w:p>
    <w:p w:rsidR="00354078" w:rsidRPr="00C80282" w:rsidRDefault="00354078" w:rsidP="00535E63">
      <w:pPr>
        <w:ind w:left="9923" w:firstLine="0"/>
        <w:rPr>
          <w:sz w:val="24"/>
          <w:szCs w:val="24"/>
        </w:rPr>
      </w:pPr>
      <w:r w:rsidRPr="00C80282">
        <w:rPr>
          <w:sz w:val="24"/>
          <w:szCs w:val="24"/>
        </w:rPr>
        <w:t>к проекту межевания территории квартала 012.01.01.02 в границах проекта планировки территории, огран</w:t>
      </w:r>
      <w:r w:rsidRPr="00C80282">
        <w:rPr>
          <w:sz w:val="24"/>
          <w:szCs w:val="24"/>
        </w:rPr>
        <w:t>и</w:t>
      </w:r>
      <w:r w:rsidRPr="00C80282">
        <w:rPr>
          <w:sz w:val="24"/>
          <w:szCs w:val="24"/>
        </w:rPr>
        <w:t>ченной улицей Ипподромской, полосой отвода желе</w:t>
      </w:r>
      <w:r w:rsidRPr="00C80282">
        <w:rPr>
          <w:sz w:val="24"/>
          <w:szCs w:val="24"/>
        </w:rPr>
        <w:t>з</w:t>
      </w:r>
      <w:r w:rsidRPr="00C80282">
        <w:rPr>
          <w:sz w:val="24"/>
          <w:szCs w:val="24"/>
        </w:rPr>
        <w:t>ной дороги и Красным проспе</w:t>
      </w:r>
      <w:r w:rsidR="002A25DF">
        <w:rPr>
          <w:sz w:val="24"/>
          <w:szCs w:val="24"/>
        </w:rPr>
        <w:t>ктом и береговой линией реки 1-</w:t>
      </w:r>
      <w:r w:rsidRPr="00C80282">
        <w:rPr>
          <w:sz w:val="24"/>
          <w:szCs w:val="24"/>
        </w:rPr>
        <w:t>я Ельцовка</w:t>
      </w:r>
    </w:p>
    <w:p w:rsidR="00354078" w:rsidRPr="00354078" w:rsidRDefault="00354078" w:rsidP="00354078">
      <w:pPr>
        <w:ind w:right="-1702" w:firstLine="0"/>
        <w:jc w:val="center"/>
        <w:rPr>
          <w:sz w:val="24"/>
          <w:szCs w:val="24"/>
        </w:rPr>
      </w:pPr>
    </w:p>
    <w:p w:rsidR="00354078" w:rsidRPr="00354078" w:rsidRDefault="00354078" w:rsidP="00431B61">
      <w:pPr>
        <w:ind w:firstLine="0"/>
        <w:jc w:val="center"/>
        <w:rPr>
          <w:sz w:val="24"/>
          <w:szCs w:val="24"/>
        </w:rPr>
      </w:pPr>
    </w:p>
    <w:p w:rsidR="00354078" w:rsidRPr="00354078" w:rsidRDefault="00354078" w:rsidP="00431B61">
      <w:pPr>
        <w:ind w:firstLine="0"/>
        <w:jc w:val="center"/>
        <w:rPr>
          <w:b/>
          <w:sz w:val="26"/>
          <w:szCs w:val="26"/>
        </w:rPr>
      </w:pPr>
      <w:r w:rsidRPr="00354078">
        <w:rPr>
          <w:b/>
          <w:sz w:val="26"/>
          <w:szCs w:val="26"/>
        </w:rPr>
        <w:t>СВЕДЕНИЯ</w:t>
      </w:r>
    </w:p>
    <w:p w:rsidR="00354078" w:rsidRPr="00354078" w:rsidRDefault="00354078" w:rsidP="00431B61">
      <w:pPr>
        <w:ind w:firstLine="0"/>
        <w:jc w:val="center"/>
        <w:rPr>
          <w:b/>
          <w:sz w:val="26"/>
          <w:szCs w:val="26"/>
        </w:rPr>
      </w:pPr>
      <w:r w:rsidRPr="00354078">
        <w:rPr>
          <w:b/>
          <w:sz w:val="26"/>
          <w:szCs w:val="26"/>
        </w:rPr>
        <w:t>об образуем</w:t>
      </w:r>
      <w:r w:rsidR="002E59BF">
        <w:rPr>
          <w:b/>
          <w:sz w:val="26"/>
          <w:szCs w:val="26"/>
        </w:rPr>
        <w:t>ом</w:t>
      </w:r>
      <w:r w:rsidRPr="00354078">
        <w:rPr>
          <w:b/>
          <w:sz w:val="26"/>
          <w:szCs w:val="26"/>
        </w:rPr>
        <w:t xml:space="preserve"> земельн</w:t>
      </w:r>
      <w:r w:rsidR="002E59BF">
        <w:rPr>
          <w:b/>
          <w:sz w:val="26"/>
          <w:szCs w:val="26"/>
        </w:rPr>
        <w:t>ом</w:t>
      </w:r>
      <w:r w:rsidRPr="00354078">
        <w:rPr>
          <w:b/>
          <w:sz w:val="26"/>
          <w:szCs w:val="26"/>
        </w:rPr>
        <w:t xml:space="preserve"> участк</w:t>
      </w:r>
      <w:r w:rsidR="002E59BF">
        <w:rPr>
          <w:b/>
          <w:sz w:val="26"/>
          <w:szCs w:val="26"/>
        </w:rPr>
        <w:t>е</w:t>
      </w:r>
      <w:r w:rsidRPr="00354078">
        <w:rPr>
          <w:b/>
          <w:sz w:val="26"/>
          <w:szCs w:val="26"/>
        </w:rPr>
        <w:t xml:space="preserve"> на кадастровом плане территории</w:t>
      </w:r>
    </w:p>
    <w:p w:rsidR="00354078" w:rsidRPr="00354078" w:rsidRDefault="00354078" w:rsidP="00431B61">
      <w:pPr>
        <w:ind w:firstLine="0"/>
        <w:rPr>
          <w:color w:val="000000"/>
          <w:sz w:val="26"/>
          <w:szCs w:val="26"/>
        </w:rPr>
      </w:pPr>
    </w:p>
    <w:tbl>
      <w:tblPr>
        <w:tblW w:w="15523" w:type="dxa"/>
        <w:jc w:val="center"/>
        <w:tblLayout w:type="fixed"/>
        <w:tblLook w:val="00A0"/>
      </w:tblPr>
      <w:tblGrid>
        <w:gridCol w:w="1559"/>
        <w:gridCol w:w="1843"/>
        <w:gridCol w:w="3170"/>
        <w:gridCol w:w="1864"/>
        <w:gridCol w:w="3402"/>
        <w:gridCol w:w="3685"/>
      </w:tblGrid>
      <w:tr w:rsidR="00354078" w:rsidRPr="00354078" w:rsidTr="002A25DF">
        <w:trPr>
          <w:trHeight w:val="674"/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Условный номер </w:t>
            </w:r>
          </w:p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земельного участка 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Учетный </w:t>
            </w:r>
          </w:p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номер </w:t>
            </w:r>
          </w:p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354078">
              <w:rPr>
                <w:color w:val="000000"/>
                <w:sz w:val="26"/>
                <w:szCs w:val="26"/>
              </w:rPr>
              <w:t>кадастрового квартала</w:t>
            </w:r>
          </w:p>
        </w:tc>
        <w:tc>
          <w:tcPr>
            <w:tcW w:w="3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A25DF" w:rsidRDefault="00354078" w:rsidP="00682301">
            <w:pPr>
              <w:ind w:firstLine="0"/>
              <w:jc w:val="center"/>
              <w:rPr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 xml:space="preserve">Вид разрешенного </w:t>
            </w:r>
          </w:p>
          <w:p w:rsidR="00354078" w:rsidRPr="00354078" w:rsidRDefault="00354078" w:rsidP="0068230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>использования образу</w:t>
            </w:r>
            <w:r w:rsidRPr="00354078">
              <w:rPr>
                <w:sz w:val="26"/>
                <w:szCs w:val="26"/>
              </w:rPr>
              <w:t>е</w:t>
            </w:r>
            <w:r w:rsidRPr="00354078">
              <w:rPr>
                <w:sz w:val="26"/>
                <w:szCs w:val="26"/>
              </w:rPr>
              <w:t>мого земельного участка в соответствии с проектом планировки территории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Площадь </w:t>
            </w:r>
          </w:p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образуемого </w:t>
            </w:r>
          </w:p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земельного </w:t>
            </w:r>
          </w:p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участка и </w:t>
            </w:r>
          </w:p>
          <w:p w:rsidR="00354078" w:rsidRPr="00354078" w:rsidRDefault="00354078" w:rsidP="0068230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его частей, га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078" w:rsidRPr="00354078" w:rsidRDefault="00354078" w:rsidP="0035407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Адрес </w:t>
            </w:r>
          </w:p>
          <w:p w:rsidR="00354078" w:rsidRPr="00354078" w:rsidRDefault="00354078" w:rsidP="0035407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земельного </w:t>
            </w:r>
          </w:p>
          <w:p w:rsidR="00354078" w:rsidRPr="00354078" w:rsidRDefault="00354078" w:rsidP="00354078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участка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078" w:rsidRPr="00354078" w:rsidRDefault="00354078" w:rsidP="00354078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</w:rPr>
            </w:pP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 xml:space="preserve">Возможные способы </w:t>
            </w:r>
          </w:p>
          <w:p w:rsidR="00354078" w:rsidRPr="00354078" w:rsidRDefault="00354078" w:rsidP="00354078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 xml:space="preserve">образования земельного </w:t>
            </w:r>
          </w:p>
          <w:p w:rsidR="00354078" w:rsidRPr="00354078" w:rsidRDefault="00354078" w:rsidP="00354078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>участка</w:t>
            </w:r>
          </w:p>
        </w:tc>
      </w:tr>
    </w:tbl>
    <w:p w:rsidR="00354078" w:rsidRPr="00354078" w:rsidRDefault="00354078" w:rsidP="00354078">
      <w:pPr>
        <w:rPr>
          <w:sz w:val="4"/>
          <w:szCs w:val="4"/>
        </w:rPr>
      </w:pPr>
    </w:p>
    <w:tbl>
      <w:tblPr>
        <w:tblW w:w="15523" w:type="dxa"/>
        <w:jc w:val="center"/>
        <w:tblLayout w:type="fixed"/>
        <w:tblLook w:val="00A0"/>
      </w:tblPr>
      <w:tblGrid>
        <w:gridCol w:w="1559"/>
        <w:gridCol w:w="1843"/>
        <w:gridCol w:w="3170"/>
        <w:gridCol w:w="1864"/>
        <w:gridCol w:w="3402"/>
        <w:gridCol w:w="3685"/>
      </w:tblGrid>
      <w:tr w:rsidR="00354078" w:rsidRPr="00354078" w:rsidTr="002A25DF">
        <w:trPr>
          <w:trHeight w:val="170"/>
          <w:tblHeader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54078" w:rsidRPr="00354078" w:rsidRDefault="00354078" w:rsidP="003540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54078" w:rsidRPr="00354078" w:rsidRDefault="00354078" w:rsidP="00354078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>3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54078" w:rsidRPr="00354078" w:rsidRDefault="00354078" w:rsidP="00354078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54078" w:rsidRPr="00354078" w:rsidRDefault="00354078" w:rsidP="00354078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354078" w:rsidRPr="00354078" w:rsidRDefault="00354078" w:rsidP="00354078">
            <w:pPr>
              <w:ind w:left="142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>6</w:t>
            </w:r>
          </w:p>
        </w:tc>
      </w:tr>
      <w:tr w:rsidR="002A56F8" w:rsidRPr="006A415A" w:rsidTr="002A25DF">
        <w:trPr>
          <w:trHeight w:val="170"/>
          <w:tblHeader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A56F8" w:rsidRPr="006A415A" w:rsidRDefault="002A56F8" w:rsidP="006A415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A415A">
              <w:rPr>
                <w:color w:val="000000"/>
                <w:sz w:val="26"/>
                <w:szCs w:val="26"/>
              </w:rPr>
              <w:t>ЗУ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A56F8" w:rsidRPr="006A415A" w:rsidRDefault="002A56F8" w:rsidP="006A415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A415A">
              <w:rPr>
                <w:color w:val="000000"/>
                <w:sz w:val="26"/>
                <w:szCs w:val="26"/>
              </w:rPr>
              <w:t>54:35:032945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A56F8" w:rsidRPr="006A415A" w:rsidRDefault="002A56F8" w:rsidP="006A415A">
            <w:pPr>
              <w:pStyle w:val="Default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Многоэтажная жилая з</w:t>
            </w:r>
            <w:r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а</w:t>
            </w:r>
            <w:r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стройка (высотная з</w:t>
            </w:r>
            <w:r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а</w:t>
            </w:r>
            <w:r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стройка)</w:t>
            </w:r>
            <w:r w:rsidR="00682301"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 xml:space="preserve"> (</w:t>
            </w:r>
            <w:r w:rsidR="006A415A"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2.6)</w:t>
            </w:r>
            <w:r w:rsidR="002A25DF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 xml:space="preserve"> </w:t>
            </w:r>
            <w:r w:rsidR="00682301"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– м</w:t>
            </w:r>
            <w:r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ногоква</w:t>
            </w:r>
            <w:r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р</w:t>
            </w:r>
            <w:r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тирные многоэтажные д</w:t>
            </w:r>
            <w:r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о</w:t>
            </w:r>
            <w:r w:rsidRPr="006A415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ма; автостоянки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A56F8" w:rsidRPr="006A415A" w:rsidRDefault="002A56F8" w:rsidP="006A415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A415A">
              <w:rPr>
                <w:color w:val="000000"/>
                <w:sz w:val="26"/>
                <w:szCs w:val="26"/>
              </w:rPr>
              <w:t>0,4320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A56F8" w:rsidRPr="006A415A" w:rsidRDefault="002A56F8" w:rsidP="00903DB2">
            <w:pPr>
              <w:snapToGrid w:val="0"/>
              <w:ind w:firstLine="0"/>
              <w:rPr>
                <w:sz w:val="26"/>
                <w:szCs w:val="26"/>
              </w:rPr>
            </w:pPr>
            <w:r w:rsidRPr="006A415A">
              <w:rPr>
                <w:sz w:val="26"/>
                <w:szCs w:val="26"/>
              </w:rPr>
              <w:t>Российская Федерация, Н</w:t>
            </w:r>
            <w:r w:rsidRPr="006A415A">
              <w:rPr>
                <w:sz w:val="26"/>
                <w:szCs w:val="26"/>
              </w:rPr>
              <w:t>о</w:t>
            </w:r>
            <w:r w:rsidRPr="006A415A">
              <w:rPr>
                <w:sz w:val="26"/>
                <w:szCs w:val="26"/>
              </w:rPr>
              <w:t xml:space="preserve">восибирская область, </w:t>
            </w:r>
            <w:r w:rsidR="00682301" w:rsidRPr="006A415A">
              <w:rPr>
                <w:sz w:val="26"/>
                <w:szCs w:val="26"/>
              </w:rPr>
              <w:t>мун</w:t>
            </w:r>
            <w:r w:rsidR="00682301" w:rsidRPr="006A415A">
              <w:rPr>
                <w:sz w:val="26"/>
                <w:szCs w:val="26"/>
              </w:rPr>
              <w:t>и</w:t>
            </w:r>
            <w:r w:rsidR="00682301" w:rsidRPr="006A415A">
              <w:rPr>
                <w:sz w:val="26"/>
                <w:szCs w:val="26"/>
              </w:rPr>
              <w:t>ципальный округ г</w:t>
            </w:r>
            <w:r w:rsidR="00682301" w:rsidRPr="006A415A">
              <w:rPr>
                <w:sz w:val="26"/>
                <w:szCs w:val="26"/>
              </w:rPr>
              <w:t>о</w:t>
            </w:r>
            <w:r w:rsidR="00682301" w:rsidRPr="006A415A">
              <w:rPr>
                <w:sz w:val="26"/>
                <w:szCs w:val="26"/>
              </w:rPr>
              <w:t>род Новосибирск,</w:t>
            </w:r>
            <w:r w:rsidRPr="006A415A">
              <w:rPr>
                <w:sz w:val="26"/>
                <w:szCs w:val="26"/>
              </w:rPr>
              <w:t xml:space="preserve"> город Н</w:t>
            </w:r>
            <w:r w:rsidRPr="006A415A">
              <w:rPr>
                <w:sz w:val="26"/>
                <w:szCs w:val="26"/>
              </w:rPr>
              <w:t>о</w:t>
            </w:r>
            <w:r w:rsidRPr="006A415A">
              <w:rPr>
                <w:sz w:val="26"/>
                <w:szCs w:val="26"/>
              </w:rPr>
              <w:t>восибирск,</w:t>
            </w:r>
            <w:r w:rsidR="00682301" w:rsidRPr="006A415A">
              <w:rPr>
                <w:sz w:val="26"/>
                <w:szCs w:val="26"/>
              </w:rPr>
              <w:t xml:space="preserve"> </w:t>
            </w:r>
            <w:r w:rsidR="00562598">
              <w:rPr>
                <w:sz w:val="26"/>
                <w:szCs w:val="26"/>
              </w:rPr>
              <w:t>Красный пр</w:t>
            </w:r>
            <w:r w:rsidR="00562598">
              <w:rPr>
                <w:sz w:val="26"/>
                <w:szCs w:val="26"/>
              </w:rPr>
              <w:t>о</w:t>
            </w:r>
            <w:r w:rsidR="00562598">
              <w:rPr>
                <w:sz w:val="26"/>
                <w:szCs w:val="26"/>
              </w:rPr>
              <w:t>спект,</w:t>
            </w:r>
            <w:r w:rsidR="00682301" w:rsidRPr="006A415A">
              <w:rPr>
                <w:sz w:val="26"/>
                <w:szCs w:val="26"/>
              </w:rPr>
              <w:t xml:space="preserve"> з/у</w:t>
            </w:r>
            <w:r w:rsidR="00903DB2">
              <w:rPr>
                <w:sz w:val="26"/>
                <w:szCs w:val="26"/>
              </w:rPr>
              <w:t> 100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A56F8" w:rsidRPr="006A415A" w:rsidRDefault="002A56F8" w:rsidP="006A415A">
            <w:pPr>
              <w:ind w:firstLine="0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>Перераспределение земельного участка с кадастровым номером 54:35:032945:17 с землями, г</w:t>
            </w:r>
            <w:r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>о</w:t>
            </w:r>
            <w:r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>сударственная собственность на которые не разграничена</w:t>
            </w:r>
          </w:p>
        </w:tc>
      </w:tr>
    </w:tbl>
    <w:p w:rsidR="00CF5B56" w:rsidRDefault="00CF5B56" w:rsidP="00C73528">
      <w:pPr>
        <w:ind w:firstLine="0"/>
        <w:jc w:val="center"/>
        <w:rPr>
          <w:sz w:val="26"/>
          <w:szCs w:val="26"/>
        </w:rPr>
      </w:pPr>
    </w:p>
    <w:p w:rsidR="006A415A" w:rsidRDefault="006A415A" w:rsidP="00C73528">
      <w:pPr>
        <w:ind w:firstLine="0"/>
        <w:jc w:val="center"/>
        <w:rPr>
          <w:sz w:val="26"/>
          <w:szCs w:val="26"/>
        </w:rPr>
      </w:pPr>
    </w:p>
    <w:p w:rsidR="006A415A" w:rsidRDefault="006A415A" w:rsidP="00C73528">
      <w:pPr>
        <w:ind w:firstLine="0"/>
        <w:jc w:val="center"/>
        <w:rPr>
          <w:sz w:val="26"/>
          <w:szCs w:val="26"/>
        </w:rPr>
        <w:sectPr w:rsidR="006A415A" w:rsidSect="00682301">
          <w:pgSz w:w="16840" w:h="11907" w:orient="landscape" w:code="9"/>
          <w:pgMar w:top="1418" w:right="567" w:bottom="567" w:left="567" w:header="567" w:footer="227" w:gutter="0"/>
          <w:pgNumType w:start="1"/>
          <w:cols w:space="708"/>
          <w:titlePg/>
          <w:docGrid w:linePitch="381"/>
        </w:sectPr>
      </w:pPr>
      <w:r>
        <w:rPr>
          <w:sz w:val="26"/>
          <w:szCs w:val="26"/>
        </w:rPr>
        <w:t>________________</w:t>
      </w:r>
    </w:p>
    <w:p w:rsidR="006A415A" w:rsidRPr="00C80282" w:rsidRDefault="006A415A" w:rsidP="006A415A">
      <w:pPr>
        <w:ind w:left="6237" w:firstLine="0"/>
        <w:rPr>
          <w:bCs/>
          <w:sz w:val="24"/>
          <w:szCs w:val="24"/>
        </w:rPr>
      </w:pPr>
      <w:r w:rsidRPr="00C80282">
        <w:rPr>
          <w:bCs/>
          <w:sz w:val="24"/>
          <w:szCs w:val="24"/>
        </w:rPr>
        <w:lastRenderedPageBreak/>
        <w:t xml:space="preserve">Приложение 2 </w:t>
      </w:r>
    </w:p>
    <w:p w:rsidR="006A415A" w:rsidRPr="00C80282" w:rsidRDefault="006A415A" w:rsidP="006A415A">
      <w:pPr>
        <w:ind w:left="6237" w:firstLine="0"/>
        <w:rPr>
          <w:bCs/>
          <w:sz w:val="24"/>
          <w:szCs w:val="24"/>
        </w:rPr>
      </w:pPr>
      <w:r w:rsidRPr="00C80282">
        <w:rPr>
          <w:bCs/>
          <w:sz w:val="24"/>
          <w:szCs w:val="24"/>
        </w:rPr>
        <w:t xml:space="preserve">к проекту межевания </w:t>
      </w:r>
      <w:r w:rsidR="00E555F5" w:rsidRPr="00C80282">
        <w:rPr>
          <w:bCs/>
          <w:sz w:val="24"/>
          <w:szCs w:val="24"/>
        </w:rPr>
        <w:t>территории квартала 012.01.01.02 в границах проекта планировки территории, ограниченной улицей Ипподро</w:t>
      </w:r>
      <w:r w:rsidR="00E555F5" w:rsidRPr="00C80282">
        <w:rPr>
          <w:bCs/>
          <w:sz w:val="24"/>
          <w:szCs w:val="24"/>
        </w:rPr>
        <w:t>м</w:t>
      </w:r>
      <w:r w:rsidR="00E555F5" w:rsidRPr="00C80282">
        <w:rPr>
          <w:bCs/>
          <w:sz w:val="24"/>
          <w:szCs w:val="24"/>
        </w:rPr>
        <w:t>ской, полосой отвода железной д</w:t>
      </w:r>
      <w:r w:rsidR="00E555F5" w:rsidRPr="00C80282">
        <w:rPr>
          <w:bCs/>
          <w:sz w:val="24"/>
          <w:szCs w:val="24"/>
        </w:rPr>
        <w:t>о</w:t>
      </w:r>
      <w:r w:rsidR="00E555F5" w:rsidRPr="00C80282">
        <w:rPr>
          <w:bCs/>
          <w:sz w:val="24"/>
          <w:szCs w:val="24"/>
        </w:rPr>
        <w:t>роги и Красным проспектом и б</w:t>
      </w:r>
      <w:r w:rsidR="00E555F5" w:rsidRPr="00C80282">
        <w:rPr>
          <w:bCs/>
          <w:sz w:val="24"/>
          <w:szCs w:val="24"/>
        </w:rPr>
        <w:t>е</w:t>
      </w:r>
      <w:r w:rsidR="00E555F5" w:rsidRPr="00C80282">
        <w:rPr>
          <w:bCs/>
          <w:sz w:val="24"/>
          <w:szCs w:val="24"/>
        </w:rPr>
        <w:t>реговой линией реки 1-я Ельцовка</w:t>
      </w:r>
    </w:p>
    <w:p w:rsidR="006A415A" w:rsidRPr="00C80282" w:rsidRDefault="006A415A" w:rsidP="006A415A">
      <w:pPr>
        <w:ind w:left="6379" w:firstLine="0"/>
        <w:rPr>
          <w:bCs/>
          <w:sz w:val="24"/>
          <w:szCs w:val="24"/>
        </w:rPr>
      </w:pPr>
    </w:p>
    <w:p w:rsidR="006A415A" w:rsidRPr="0075782E" w:rsidRDefault="006A415A" w:rsidP="006A415A">
      <w:pPr>
        <w:ind w:left="5670"/>
        <w:rPr>
          <w:bCs/>
          <w:sz w:val="26"/>
          <w:szCs w:val="26"/>
        </w:rPr>
      </w:pPr>
    </w:p>
    <w:p w:rsidR="006A415A" w:rsidRPr="0075782E" w:rsidRDefault="006A415A" w:rsidP="006A415A">
      <w:pPr>
        <w:ind w:firstLine="0"/>
        <w:jc w:val="center"/>
        <w:rPr>
          <w:b/>
          <w:bCs/>
          <w:sz w:val="26"/>
          <w:szCs w:val="26"/>
        </w:rPr>
      </w:pPr>
      <w:r w:rsidRPr="0075782E">
        <w:rPr>
          <w:b/>
          <w:bCs/>
          <w:sz w:val="26"/>
          <w:szCs w:val="26"/>
        </w:rPr>
        <w:t>СВЕДЕНИЯ</w:t>
      </w:r>
    </w:p>
    <w:p w:rsidR="006A415A" w:rsidRPr="0075782E" w:rsidRDefault="006A415A" w:rsidP="006A415A">
      <w:pPr>
        <w:ind w:firstLine="0"/>
        <w:jc w:val="center"/>
        <w:rPr>
          <w:b/>
          <w:bCs/>
          <w:sz w:val="26"/>
          <w:szCs w:val="26"/>
        </w:rPr>
      </w:pPr>
      <w:r w:rsidRPr="0075782E">
        <w:rPr>
          <w:b/>
          <w:bCs/>
          <w:sz w:val="26"/>
          <w:szCs w:val="26"/>
        </w:rPr>
        <w:t>о границах территории, в отношении которой утвержден проект межевания</w:t>
      </w:r>
    </w:p>
    <w:p w:rsidR="006A415A" w:rsidRPr="0075782E" w:rsidRDefault="006A415A" w:rsidP="006A415A">
      <w:pPr>
        <w:jc w:val="center"/>
        <w:rPr>
          <w:bCs/>
          <w:sz w:val="26"/>
          <w:szCs w:val="26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6A415A" w:rsidRPr="0075782E" w:rsidTr="006A415A">
        <w:trPr>
          <w:trHeight w:val="300"/>
          <w:jc w:val="center"/>
        </w:trPr>
        <w:tc>
          <w:tcPr>
            <w:tcW w:w="2039" w:type="dxa"/>
            <w:vMerge w:val="restart"/>
          </w:tcPr>
          <w:p w:rsidR="006A415A" w:rsidRPr="0075782E" w:rsidRDefault="006A415A" w:rsidP="006A415A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№ </w:t>
            </w:r>
          </w:p>
          <w:p w:rsidR="006A415A" w:rsidRPr="0075782E" w:rsidRDefault="006A415A" w:rsidP="006A415A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точки</w:t>
            </w:r>
          </w:p>
        </w:tc>
        <w:tc>
          <w:tcPr>
            <w:tcW w:w="7824" w:type="dxa"/>
            <w:gridSpan w:val="2"/>
          </w:tcPr>
          <w:p w:rsidR="006A415A" w:rsidRPr="0075782E" w:rsidRDefault="006A415A" w:rsidP="00E555F5">
            <w:pPr>
              <w:ind w:hanging="83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Координаты</w:t>
            </w:r>
          </w:p>
        </w:tc>
      </w:tr>
      <w:tr w:rsidR="006A415A" w:rsidRPr="0075782E" w:rsidTr="006A415A">
        <w:trPr>
          <w:trHeight w:val="340"/>
          <w:jc w:val="center"/>
        </w:trPr>
        <w:tc>
          <w:tcPr>
            <w:tcW w:w="2039" w:type="dxa"/>
            <w:vMerge/>
          </w:tcPr>
          <w:p w:rsidR="006A415A" w:rsidRPr="0075782E" w:rsidRDefault="006A415A" w:rsidP="006A415A">
            <w:pPr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</w:p>
        </w:tc>
        <w:tc>
          <w:tcPr>
            <w:tcW w:w="3911" w:type="dxa"/>
          </w:tcPr>
          <w:p w:rsidR="006A415A" w:rsidRPr="0075782E" w:rsidRDefault="006A415A" w:rsidP="002A25DF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X</w:t>
            </w:r>
          </w:p>
        </w:tc>
        <w:tc>
          <w:tcPr>
            <w:tcW w:w="3911" w:type="dxa"/>
          </w:tcPr>
          <w:p w:rsidR="006A415A" w:rsidRPr="0075782E" w:rsidRDefault="006A415A" w:rsidP="002A25DF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Y</w:t>
            </w:r>
          </w:p>
        </w:tc>
      </w:tr>
    </w:tbl>
    <w:p w:rsidR="006A415A" w:rsidRPr="0075782E" w:rsidRDefault="006A415A" w:rsidP="006A415A">
      <w:pPr>
        <w:rPr>
          <w:bCs/>
          <w:sz w:val="4"/>
          <w:szCs w:val="4"/>
        </w:rPr>
      </w:pPr>
    </w:p>
    <w:tbl>
      <w:tblPr>
        <w:tblStyle w:val="2f2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6A415A" w:rsidRPr="0075782E" w:rsidTr="006A415A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:rsidR="006A415A" w:rsidRPr="0075782E" w:rsidRDefault="006A415A" w:rsidP="006A415A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center"/>
          </w:tcPr>
          <w:p w:rsidR="006A415A" w:rsidRPr="0075782E" w:rsidRDefault="006A415A" w:rsidP="006A415A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center"/>
          </w:tcPr>
          <w:p w:rsidR="006A415A" w:rsidRPr="0075782E" w:rsidRDefault="006A415A" w:rsidP="006A415A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3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490935,24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4197710,05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490940,89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4197724,80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490937,73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4197725,31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490946,14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4197805,87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491042,66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4198006,17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491092,31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4198130,26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7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491111,64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4198182,26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8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491106,59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4198205,42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9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490943,21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4198378,56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10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490930,69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4198385,87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11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490874,38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4198402,32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12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490863,82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4198398,84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13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490685,14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4197707,37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14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490924,48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4197673,41</w:t>
            </w:r>
          </w:p>
        </w:tc>
      </w:tr>
      <w:tr w:rsidR="00E555F5" w:rsidRPr="0075782E" w:rsidTr="00E555F5">
        <w:trPr>
          <w:trHeight w:val="300"/>
          <w:tblHeader/>
          <w:jc w:val="center"/>
        </w:trPr>
        <w:tc>
          <w:tcPr>
            <w:tcW w:w="2037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15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490924,87</w:t>
            </w:r>
          </w:p>
        </w:tc>
        <w:tc>
          <w:tcPr>
            <w:tcW w:w="3912" w:type="dxa"/>
            <w:vAlign w:val="bottom"/>
          </w:tcPr>
          <w:p w:rsidR="00E555F5" w:rsidRPr="0075782E" w:rsidRDefault="00E555F5" w:rsidP="00E555F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4197673,35</w:t>
            </w:r>
          </w:p>
        </w:tc>
      </w:tr>
    </w:tbl>
    <w:p w:rsidR="0052322A" w:rsidRPr="0075782E" w:rsidRDefault="0052322A" w:rsidP="0052322A">
      <w:pPr>
        <w:ind w:firstLine="0"/>
        <w:jc w:val="center"/>
        <w:rPr>
          <w:bCs/>
          <w:sz w:val="26"/>
          <w:szCs w:val="26"/>
        </w:rPr>
      </w:pPr>
    </w:p>
    <w:tbl>
      <w:tblPr>
        <w:tblW w:w="4998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8218"/>
      </w:tblGrid>
      <w:tr w:rsidR="0052322A" w:rsidRPr="00411FF2" w:rsidTr="002A25DF">
        <w:trPr>
          <w:trHeight w:val="300"/>
        </w:trPr>
        <w:tc>
          <w:tcPr>
            <w:tcW w:w="857" w:type="pct"/>
            <w:shd w:val="clear" w:color="auto" w:fill="auto"/>
            <w:vAlign w:val="bottom"/>
          </w:tcPr>
          <w:p w:rsidR="0052322A" w:rsidRPr="00411FF2" w:rsidRDefault="0052322A" w:rsidP="0052322A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411FF2">
              <w:rPr>
                <w:bCs/>
                <w:sz w:val="26"/>
                <w:szCs w:val="26"/>
              </w:rPr>
              <w:t>Примечания:</w:t>
            </w:r>
          </w:p>
        </w:tc>
        <w:tc>
          <w:tcPr>
            <w:tcW w:w="4143" w:type="pct"/>
            <w:shd w:val="clear" w:color="auto" w:fill="auto"/>
            <w:vAlign w:val="bottom"/>
          </w:tcPr>
          <w:p w:rsidR="0052322A" w:rsidRPr="00411FF2" w:rsidRDefault="00903DB2" w:rsidP="0052322A">
            <w:pPr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</w:t>
            </w:r>
            <w:r w:rsidR="0052322A" w:rsidRPr="00411FF2">
              <w:rPr>
                <w:bCs/>
                <w:sz w:val="26"/>
                <w:szCs w:val="26"/>
              </w:rPr>
              <w:t>истема координат – МСК НСО.</w:t>
            </w:r>
          </w:p>
        </w:tc>
      </w:tr>
    </w:tbl>
    <w:p w:rsidR="00FF0E3A" w:rsidRDefault="00FF0E3A" w:rsidP="00C73528">
      <w:pPr>
        <w:ind w:firstLine="0"/>
        <w:jc w:val="center"/>
        <w:rPr>
          <w:bCs/>
          <w:sz w:val="26"/>
          <w:szCs w:val="26"/>
        </w:rPr>
      </w:pPr>
    </w:p>
    <w:p w:rsidR="00903DB2" w:rsidRPr="0075782E" w:rsidRDefault="00903DB2" w:rsidP="00C73528">
      <w:pPr>
        <w:ind w:firstLine="0"/>
        <w:jc w:val="center"/>
        <w:rPr>
          <w:bCs/>
          <w:sz w:val="26"/>
          <w:szCs w:val="26"/>
        </w:rPr>
      </w:pPr>
    </w:p>
    <w:p w:rsidR="00FF0E3A" w:rsidRDefault="00FF0E3A" w:rsidP="00C73528">
      <w:pPr>
        <w:ind w:firstLine="0"/>
        <w:jc w:val="center"/>
        <w:rPr>
          <w:bCs/>
          <w:sz w:val="24"/>
          <w:szCs w:val="24"/>
        </w:rPr>
        <w:sectPr w:rsidR="00FF0E3A" w:rsidSect="006A415A">
          <w:pgSz w:w="11907" w:h="16840" w:code="9"/>
          <w:pgMar w:top="567" w:right="567" w:bottom="567" w:left="1418" w:header="567" w:footer="227" w:gutter="0"/>
          <w:pgNumType w:start="1"/>
          <w:cols w:space="708"/>
          <w:titlePg/>
          <w:docGrid w:linePitch="381"/>
        </w:sectPr>
      </w:pPr>
      <w:r w:rsidRPr="0075782E">
        <w:rPr>
          <w:bCs/>
          <w:sz w:val="26"/>
          <w:szCs w:val="26"/>
        </w:rPr>
        <w:t>_______________</w:t>
      </w:r>
    </w:p>
    <w:p w:rsidR="00540655" w:rsidRDefault="00617F8A" w:rsidP="00540655">
      <w:pPr>
        <w:ind w:firstLine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pict>
          <v:rect id="_x0000_s1037" style="position:absolute;left:0;text-align:left;margin-left:480.6pt;margin-top:381.8pt;width:18.7pt;height:17.75pt;z-index:251679744" stroked="f">
            <w10:anchorlock/>
          </v:rect>
        </w:pict>
      </w:r>
      <w:r>
        <w:rPr>
          <w:bCs/>
          <w:noProof/>
          <w:sz w:val="24"/>
          <w:szCs w:val="24"/>
        </w:rPr>
        <w:pict>
          <v:rect id="_x0000_s1035" style="position:absolute;left:0;text-align:left;margin-left:467.85pt;margin-top:385.85pt;width:18.7pt;height:17.75pt;z-index:251678720" stroked="f">
            <w10:anchorlock/>
          </v:rect>
        </w:pict>
      </w:r>
      <w:r w:rsidR="00540655">
        <w:rPr>
          <w:bCs/>
          <w:noProof/>
          <w:sz w:val="24"/>
          <w:szCs w:val="24"/>
        </w:rPr>
        <w:drawing>
          <wp:inline distT="0" distB="0" distL="0" distR="0">
            <wp:extent cx="9684319" cy="5688000"/>
            <wp:effectExtent l="19050" t="0" r="0" b="0"/>
            <wp:docPr id="1" name="Рисунок 0" descr="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png"/>
                    <pic:cNvPicPr/>
                  </pic:nvPicPr>
                  <pic:blipFill>
                    <a:blip r:embed="rId19"/>
                    <a:srcRect l="3924" t="2448" r="2002" b="19654"/>
                    <a:stretch>
                      <a:fillRect/>
                    </a:stretch>
                  </pic:blipFill>
                  <pic:spPr>
                    <a:xfrm>
                      <a:off x="0" y="0"/>
                      <a:ext cx="9684319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E3A" w:rsidRDefault="00FF0E3A" w:rsidP="00C73528">
      <w:pPr>
        <w:ind w:firstLine="0"/>
        <w:jc w:val="center"/>
        <w:rPr>
          <w:bCs/>
          <w:sz w:val="24"/>
          <w:szCs w:val="24"/>
        </w:rPr>
      </w:pPr>
    </w:p>
    <w:p w:rsidR="00FF0E3A" w:rsidRDefault="00FF0E3A" w:rsidP="00C73528">
      <w:pPr>
        <w:ind w:firstLine="0"/>
        <w:jc w:val="center"/>
        <w:rPr>
          <w:bCs/>
          <w:sz w:val="24"/>
          <w:szCs w:val="24"/>
        </w:rPr>
      </w:pPr>
    </w:p>
    <w:p w:rsidR="00F07E4F" w:rsidRDefault="00FF0E3A" w:rsidP="00C73528">
      <w:pPr>
        <w:ind w:firstLine="0"/>
        <w:jc w:val="center"/>
        <w:rPr>
          <w:bCs/>
          <w:sz w:val="24"/>
          <w:szCs w:val="24"/>
        </w:rPr>
        <w:sectPr w:rsidR="00F07E4F" w:rsidSect="00FF0E3A">
          <w:headerReference w:type="first" r:id="rId20"/>
          <w:pgSz w:w="16840" w:h="11907" w:orient="landscape" w:code="9"/>
          <w:pgMar w:top="1418" w:right="567" w:bottom="567" w:left="567" w:header="340" w:footer="340" w:gutter="0"/>
          <w:pgNumType w:start="1"/>
          <w:cols w:space="708"/>
          <w:titlePg/>
          <w:docGrid w:linePitch="381"/>
        </w:sectPr>
      </w:pPr>
      <w:r>
        <w:rPr>
          <w:bCs/>
          <w:sz w:val="24"/>
          <w:szCs w:val="24"/>
        </w:rPr>
        <w:t>_______________</w:t>
      </w:r>
    </w:p>
    <w:p w:rsidR="00F07E4F" w:rsidRPr="00565519" w:rsidRDefault="00617F8A" w:rsidP="002A25DF">
      <w:pPr>
        <w:ind w:left="6521" w:firstLine="0"/>
        <w:rPr>
          <w:szCs w:val="28"/>
        </w:rPr>
      </w:pPr>
      <w:r>
        <w:rPr>
          <w:noProof/>
          <w:szCs w:val="28"/>
        </w:rPr>
        <w:lastRenderedPageBreak/>
        <w:pict>
          <v:rect id="_x0000_s1032" style="position:absolute;left:0;text-align:left;margin-left:236.5pt;margin-top:-34.6pt;width:23.5pt;height:25.9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f2OQIAAHQEAAAOAAAAZHJzL2Uyb0RvYy54bWysVNuO0zAQfUfiHyy/0zTZFtqo6WrVpQhp&#10;gRULH+A4TmLhG2O36fL1O3ba0s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AjeAf2OQIAAHQEAAAOAAAAAAAA&#10;AAAAAAAAAC4CAABkcnMvZTJvRG9jLnhtbFBLAQItABQABgAIAAAAIQB8Izgn3wAAAAsBAAAPAAAA&#10;AAAAAAAAAAAAAJMEAABkcnMvZG93bnJldi54bWxQSwUGAAAAAAQABADzAAAAnwUAAAAA&#10;" strokecolor="white [3212]"/>
        </w:pict>
      </w:r>
      <w:r w:rsidR="00F07E4F" w:rsidRPr="00565519">
        <w:rPr>
          <w:szCs w:val="28"/>
        </w:rPr>
        <w:t xml:space="preserve">Приложение </w:t>
      </w:r>
      <w:r w:rsidR="00F07E4F">
        <w:rPr>
          <w:szCs w:val="28"/>
        </w:rPr>
        <w:t>3</w:t>
      </w:r>
    </w:p>
    <w:p w:rsidR="00F07E4F" w:rsidRPr="00565519" w:rsidRDefault="00F07E4F" w:rsidP="002A25DF">
      <w:pPr>
        <w:ind w:left="6521" w:firstLine="0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F07E4F" w:rsidRPr="00565519" w:rsidRDefault="00F07E4F" w:rsidP="002A25DF">
      <w:pPr>
        <w:ind w:left="6521" w:firstLine="0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F07E4F" w:rsidRPr="00FC3C37" w:rsidRDefault="00F07E4F" w:rsidP="002A25DF">
      <w:pPr>
        <w:ind w:left="6521" w:firstLine="0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>
        <w:rPr>
          <w:szCs w:val="28"/>
        </w:rPr>
        <w:t>__________</w:t>
      </w:r>
      <w:r w:rsidRPr="00565519">
        <w:rPr>
          <w:szCs w:val="28"/>
        </w:rPr>
        <w:t xml:space="preserve"> № </w:t>
      </w:r>
      <w:r>
        <w:rPr>
          <w:szCs w:val="28"/>
        </w:rPr>
        <w:t>______</w:t>
      </w:r>
    </w:p>
    <w:p w:rsidR="00F07E4F" w:rsidRDefault="00F07E4F" w:rsidP="00F07E4F">
      <w:pPr>
        <w:ind w:left="6487" w:firstLine="34"/>
        <w:rPr>
          <w:szCs w:val="28"/>
        </w:rPr>
      </w:pPr>
    </w:p>
    <w:p w:rsidR="00F07E4F" w:rsidRDefault="00F07E4F" w:rsidP="00F07E4F">
      <w:pPr>
        <w:ind w:left="6487" w:firstLine="34"/>
        <w:rPr>
          <w:szCs w:val="28"/>
        </w:rPr>
      </w:pPr>
    </w:p>
    <w:p w:rsidR="00F07E4F" w:rsidRPr="00891FC7" w:rsidRDefault="00F07E4F" w:rsidP="00F07E4F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F07E4F" w:rsidRDefault="00F07E4F" w:rsidP="00F07E4F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5365B0">
        <w:rPr>
          <w:b/>
          <w:szCs w:val="28"/>
        </w:rPr>
        <w:t xml:space="preserve">территории квартала </w:t>
      </w:r>
      <w:r w:rsidRPr="00F07E4F">
        <w:rPr>
          <w:b/>
          <w:szCs w:val="28"/>
        </w:rPr>
        <w:t>012.01.01.04 в границах планировки территории, ограниченной улицей Ипподромской, полосой отвода</w:t>
      </w:r>
    </w:p>
    <w:p w:rsidR="00F07E4F" w:rsidRDefault="00F07E4F" w:rsidP="00F07E4F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F07E4F">
        <w:rPr>
          <w:b/>
          <w:szCs w:val="28"/>
        </w:rPr>
        <w:t>железной дороги и Красным проспектом и береговой линией</w:t>
      </w:r>
    </w:p>
    <w:p w:rsidR="00F07E4F" w:rsidRPr="00DF2B3C" w:rsidRDefault="00F07E4F" w:rsidP="00F07E4F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F07E4F">
        <w:rPr>
          <w:b/>
          <w:szCs w:val="28"/>
        </w:rPr>
        <w:t>реки 1-я Ельцовка, в Заельцовском районе</w:t>
      </w:r>
    </w:p>
    <w:p w:rsidR="00F07E4F" w:rsidRPr="00565519" w:rsidRDefault="00F07E4F" w:rsidP="00F07E4F">
      <w:pPr>
        <w:tabs>
          <w:tab w:val="left" w:pos="567"/>
        </w:tabs>
        <w:ind w:left="426" w:firstLine="567"/>
        <w:jc w:val="center"/>
        <w:rPr>
          <w:szCs w:val="28"/>
        </w:rPr>
      </w:pPr>
    </w:p>
    <w:p w:rsidR="00F07E4F" w:rsidRDefault="00F07E4F" w:rsidP="00F07E4F">
      <w:pPr>
        <w:tabs>
          <w:tab w:val="left" w:pos="0"/>
        </w:tabs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F07E4F" w:rsidRDefault="00F07E4F" w:rsidP="00F07E4F">
      <w:pPr>
        <w:tabs>
          <w:tab w:val="left" w:pos="0"/>
        </w:tabs>
      </w:pPr>
      <w:r>
        <w:rPr>
          <w:szCs w:val="28"/>
        </w:rPr>
        <w:t>1.1. Сведения об образуем</w:t>
      </w:r>
      <w:r w:rsidR="002E59BF">
        <w:rPr>
          <w:szCs w:val="28"/>
        </w:rPr>
        <w:t>ом</w:t>
      </w:r>
      <w:r>
        <w:rPr>
          <w:szCs w:val="28"/>
        </w:rPr>
        <w:t xml:space="preserve"> земельн</w:t>
      </w:r>
      <w:r w:rsidR="002E59BF">
        <w:rPr>
          <w:szCs w:val="28"/>
        </w:rPr>
        <w:t>ом</w:t>
      </w:r>
      <w:r>
        <w:rPr>
          <w:szCs w:val="28"/>
        </w:rPr>
        <w:t xml:space="preserve"> участк</w:t>
      </w:r>
      <w:r w:rsidR="002E59BF">
        <w:rPr>
          <w:szCs w:val="28"/>
        </w:rPr>
        <w:t>е</w:t>
      </w:r>
      <w:r>
        <w:rPr>
          <w:szCs w:val="28"/>
        </w:rPr>
        <w:t xml:space="preserve"> </w:t>
      </w:r>
      <w:r w:rsidRPr="00B93BF1">
        <w:t>(приложение 1).</w:t>
      </w:r>
    </w:p>
    <w:p w:rsidR="00F07E4F" w:rsidRPr="00B93BF1" w:rsidRDefault="00F07E4F" w:rsidP="00F07E4F">
      <w:pPr>
        <w:tabs>
          <w:tab w:val="left" w:pos="0"/>
        </w:tabs>
      </w:pPr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F07E4F" w:rsidRDefault="00F07E4F" w:rsidP="00F07E4F">
      <w:pPr>
        <w:tabs>
          <w:tab w:val="left" w:pos="0"/>
        </w:tabs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F07E4F" w:rsidRDefault="00F07E4F" w:rsidP="00F07E4F">
      <w:pPr>
        <w:ind w:firstLine="0"/>
        <w:jc w:val="center"/>
        <w:rPr>
          <w:szCs w:val="28"/>
        </w:rPr>
      </w:pPr>
    </w:p>
    <w:p w:rsidR="00F07E4F" w:rsidRDefault="00F07E4F" w:rsidP="00F07E4F">
      <w:pPr>
        <w:ind w:firstLine="0"/>
        <w:jc w:val="center"/>
        <w:rPr>
          <w:szCs w:val="28"/>
        </w:rPr>
      </w:pPr>
    </w:p>
    <w:p w:rsidR="00F07E4F" w:rsidRDefault="00F07E4F" w:rsidP="00F07E4F">
      <w:pPr>
        <w:ind w:firstLine="0"/>
        <w:jc w:val="center"/>
        <w:rPr>
          <w:szCs w:val="28"/>
        </w:rPr>
        <w:sectPr w:rsidR="00F07E4F" w:rsidSect="008C1EB2">
          <w:pgSz w:w="11907" w:h="16840" w:code="9"/>
          <w:pgMar w:top="1134" w:right="624" w:bottom="680" w:left="1418" w:header="567" w:footer="227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F07E4F" w:rsidRPr="00C80282" w:rsidRDefault="00F07E4F" w:rsidP="00F71881">
      <w:pPr>
        <w:ind w:left="11057" w:firstLine="0"/>
        <w:rPr>
          <w:sz w:val="24"/>
          <w:szCs w:val="24"/>
        </w:rPr>
      </w:pPr>
      <w:r w:rsidRPr="00C80282">
        <w:rPr>
          <w:sz w:val="24"/>
          <w:szCs w:val="24"/>
        </w:rPr>
        <w:lastRenderedPageBreak/>
        <w:t>Приложение 1</w:t>
      </w:r>
    </w:p>
    <w:p w:rsidR="00F07E4F" w:rsidRPr="00C80282" w:rsidRDefault="00F07E4F" w:rsidP="00F71881">
      <w:pPr>
        <w:ind w:left="11057" w:firstLine="0"/>
        <w:rPr>
          <w:sz w:val="24"/>
          <w:szCs w:val="24"/>
        </w:rPr>
      </w:pPr>
      <w:r w:rsidRPr="00C80282">
        <w:rPr>
          <w:sz w:val="24"/>
          <w:szCs w:val="24"/>
        </w:rPr>
        <w:t>к проекту межевания территории кварт</w:t>
      </w:r>
      <w:r w:rsidRPr="00C80282">
        <w:rPr>
          <w:sz w:val="24"/>
          <w:szCs w:val="24"/>
        </w:rPr>
        <w:t>а</w:t>
      </w:r>
      <w:r w:rsidRPr="00C80282">
        <w:rPr>
          <w:sz w:val="24"/>
          <w:szCs w:val="24"/>
        </w:rPr>
        <w:t>ла </w:t>
      </w:r>
      <w:r w:rsidR="00257132" w:rsidRPr="00C80282">
        <w:rPr>
          <w:sz w:val="24"/>
          <w:szCs w:val="24"/>
        </w:rPr>
        <w:t>012.01.01.04 в границах планировки те</w:t>
      </w:r>
      <w:r w:rsidR="00257132" w:rsidRPr="00C80282">
        <w:rPr>
          <w:sz w:val="24"/>
          <w:szCs w:val="24"/>
        </w:rPr>
        <w:t>р</w:t>
      </w:r>
      <w:r w:rsidR="00257132" w:rsidRPr="00C80282">
        <w:rPr>
          <w:sz w:val="24"/>
          <w:szCs w:val="24"/>
        </w:rPr>
        <w:t>ритории, ограниченной улицей Ипподро</w:t>
      </w:r>
      <w:r w:rsidR="00257132" w:rsidRPr="00C80282">
        <w:rPr>
          <w:sz w:val="24"/>
          <w:szCs w:val="24"/>
        </w:rPr>
        <w:t>м</w:t>
      </w:r>
      <w:r w:rsidR="00257132" w:rsidRPr="00C80282">
        <w:rPr>
          <w:sz w:val="24"/>
          <w:szCs w:val="24"/>
        </w:rPr>
        <w:t>ской, полосой отвода железной дороги и Красным проспектом и береговой линией реки 1-я Ельцовка, в Заельцовском районе</w:t>
      </w:r>
    </w:p>
    <w:p w:rsidR="00F07E4F" w:rsidRPr="00354078" w:rsidRDefault="00F07E4F" w:rsidP="00F07E4F">
      <w:pPr>
        <w:ind w:right="-1702" w:firstLine="0"/>
        <w:jc w:val="center"/>
        <w:rPr>
          <w:sz w:val="24"/>
          <w:szCs w:val="24"/>
        </w:rPr>
      </w:pPr>
    </w:p>
    <w:p w:rsidR="00F07E4F" w:rsidRPr="00354078" w:rsidRDefault="00F07E4F" w:rsidP="00F07E4F">
      <w:pPr>
        <w:ind w:firstLine="0"/>
        <w:jc w:val="center"/>
        <w:rPr>
          <w:sz w:val="24"/>
          <w:szCs w:val="24"/>
        </w:rPr>
      </w:pPr>
    </w:p>
    <w:p w:rsidR="00F07E4F" w:rsidRPr="00354078" w:rsidRDefault="00F07E4F" w:rsidP="00F07E4F">
      <w:pPr>
        <w:ind w:firstLine="0"/>
        <w:jc w:val="center"/>
        <w:rPr>
          <w:b/>
          <w:sz w:val="26"/>
          <w:szCs w:val="26"/>
        </w:rPr>
      </w:pPr>
      <w:r w:rsidRPr="00354078">
        <w:rPr>
          <w:b/>
          <w:sz w:val="26"/>
          <w:szCs w:val="26"/>
        </w:rPr>
        <w:t>СВЕДЕНИЯ</w:t>
      </w:r>
    </w:p>
    <w:p w:rsidR="00F07E4F" w:rsidRPr="00354078" w:rsidRDefault="00F07E4F" w:rsidP="00F07E4F">
      <w:pPr>
        <w:ind w:firstLine="0"/>
        <w:jc w:val="center"/>
        <w:rPr>
          <w:b/>
          <w:sz w:val="26"/>
          <w:szCs w:val="26"/>
        </w:rPr>
      </w:pPr>
      <w:r w:rsidRPr="00354078">
        <w:rPr>
          <w:b/>
          <w:sz w:val="26"/>
          <w:szCs w:val="26"/>
        </w:rPr>
        <w:t>об образуем</w:t>
      </w:r>
      <w:r w:rsidR="004B1D2C">
        <w:rPr>
          <w:b/>
          <w:sz w:val="26"/>
          <w:szCs w:val="26"/>
        </w:rPr>
        <w:t>ом земельном участке</w:t>
      </w:r>
      <w:r w:rsidRPr="00354078">
        <w:rPr>
          <w:b/>
          <w:sz w:val="26"/>
          <w:szCs w:val="26"/>
        </w:rPr>
        <w:t xml:space="preserve"> на кадастровом плане территории</w:t>
      </w:r>
    </w:p>
    <w:p w:rsidR="00F07E4F" w:rsidRPr="00354078" w:rsidRDefault="00F07E4F" w:rsidP="00F07E4F">
      <w:pPr>
        <w:ind w:firstLine="0"/>
        <w:rPr>
          <w:color w:val="000000"/>
          <w:sz w:val="26"/>
          <w:szCs w:val="26"/>
        </w:rPr>
      </w:pPr>
    </w:p>
    <w:tbl>
      <w:tblPr>
        <w:tblW w:w="15409" w:type="dxa"/>
        <w:jc w:val="center"/>
        <w:tblLayout w:type="fixed"/>
        <w:tblLook w:val="00A0"/>
      </w:tblPr>
      <w:tblGrid>
        <w:gridCol w:w="1559"/>
        <w:gridCol w:w="1843"/>
        <w:gridCol w:w="3963"/>
        <w:gridCol w:w="1581"/>
        <w:gridCol w:w="3628"/>
        <w:gridCol w:w="2835"/>
      </w:tblGrid>
      <w:tr w:rsidR="00F07E4F" w:rsidRPr="00354078" w:rsidTr="00F71881">
        <w:trPr>
          <w:trHeight w:val="674"/>
          <w:jc w:val="center"/>
        </w:trPr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4F" w:rsidRPr="00354078" w:rsidRDefault="00F07E4F" w:rsidP="0025713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Условный номер </w:t>
            </w:r>
          </w:p>
          <w:p w:rsidR="00F07E4F" w:rsidRPr="00354078" w:rsidRDefault="00F07E4F" w:rsidP="0025713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земельного участка на чертеже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7E4F" w:rsidRPr="00354078" w:rsidRDefault="00F07E4F" w:rsidP="0025713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Учетный </w:t>
            </w:r>
          </w:p>
          <w:p w:rsidR="00F07E4F" w:rsidRPr="00354078" w:rsidRDefault="00F07E4F" w:rsidP="0025713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номер </w:t>
            </w:r>
          </w:p>
          <w:p w:rsidR="00F07E4F" w:rsidRPr="00354078" w:rsidRDefault="00F07E4F" w:rsidP="00257132">
            <w:pPr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354078">
              <w:rPr>
                <w:color w:val="000000"/>
                <w:sz w:val="26"/>
                <w:szCs w:val="26"/>
              </w:rPr>
              <w:t>кадастрового квартала</w:t>
            </w:r>
          </w:p>
        </w:tc>
        <w:tc>
          <w:tcPr>
            <w:tcW w:w="3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07E4F" w:rsidRPr="00354078" w:rsidRDefault="00F07E4F" w:rsidP="00F71881">
            <w:pPr>
              <w:ind w:left="-114" w:right="-108"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>Вид разрешенного использования образуемого земельного участка в соответствии с проектом план</w:t>
            </w:r>
            <w:r w:rsidRPr="00354078">
              <w:rPr>
                <w:sz w:val="26"/>
                <w:szCs w:val="26"/>
              </w:rPr>
              <w:t>и</w:t>
            </w:r>
            <w:r w:rsidRPr="00354078">
              <w:rPr>
                <w:sz w:val="26"/>
                <w:szCs w:val="26"/>
              </w:rPr>
              <w:t>ровки территории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4F" w:rsidRPr="00354078" w:rsidRDefault="00F07E4F" w:rsidP="0025713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Площадь </w:t>
            </w:r>
          </w:p>
          <w:p w:rsidR="00F07E4F" w:rsidRPr="00354078" w:rsidRDefault="00F07E4F" w:rsidP="00F7188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образуем</w:t>
            </w:r>
            <w:r w:rsidRPr="00354078">
              <w:rPr>
                <w:color w:val="000000"/>
                <w:sz w:val="26"/>
                <w:szCs w:val="26"/>
              </w:rPr>
              <w:t>о</w:t>
            </w:r>
            <w:r w:rsidRPr="00354078">
              <w:rPr>
                <w:color w:val="000000"/>
                <w:sz w:val="26"/>
                <w:szCs w:val="26"/>
              </w:rPr>
              <w:t>го земел</w:t>
            </w:r>
            <w:r w:rsidRPr="00354078">
              <w:rPr>
                <w:color w:val="000000"/>
                <w:sz w:val="26"/>
                <w:szCs w:val="26"/>
              </w:rPr>
              <w:t>ь</w:t>
            </w:r>
            <w:r w:rsidRPr="00354078">
              <w:rPr>
                <w:color w:val="000000"/>
                <w:sz w:val="26"/>
                <w:szCs w:val="26"/>
              </w:rPr>
              <w:t>ного учас</w:t>
            </w:r>
            <w:r w:rsidRPr="00354078">
              <w:rPr>
                <w:color w:val="000000"/>
                <w:sz w:val="26"/>
                <w:szCs w:val="26"/>
              </w:rPr>
              <w:t>т</w:t>
            </w:r>
            <w:r w:rsidRPr="00354078">
              <w:rPr>
                <w:color w:val="000000"/>
                <w:sz w:val="26"/>
                <w:szCs w:val="26"/>
              </w:rPr>
              <w:t>ка и его частей, га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4F" w:rsidRPr="00354078" w:rsidRDefault="00F07E4F" w:rsidP="00257132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Адрес </w:t>
            </w:r>
          </w:p>
          <w:p w:rsidR="00F07E4F" w:rsidRPr="00354078" w:rsidRDefault="00F07E4F" w:rsidP="00F71881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земельного участка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E4F" w:rsidRPr="00354078" w:rsidRDefault="00F07E4F" w:rsidP="00257132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</w:rPr>
            </w:pP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 xml:space="preserve">Возможные способы </w:t>
            </w:r>
          </w:p>
          <w:p w:rsidR="00C80282" w:rsidRDefault="00C80282" w:rsidP="00257132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>
              <w:rPr>
                <w:rFonts w:cstheme="minorBidi"/>
                <w:color w:val="000000"/>
                <w:sz w:val="26"/>
                <w:szCs w:val="26"/>
                <w:lang w:eastAsia="en-US"/>
              </w:rPr>
              <w:t>о</w:t>
            </w:r>
            <w:r w:rsidR="00F07E4F"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>бразования</w:t>
            </w:r>
          </w:p>
          <w:p w:rsidR="00F07E4F" w:rsidRPr="00354078" w:rsidRDefault="00F07E4F" w:rsidP="00C80282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 xml:space="preserve"> земельного</w:t>
            </w:r>
            <w:r w:rsidR="00C80282">
              <w:rPr>
                <w:rFonts w:cstheme="minorBidi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>участка</w:t>
            </w:r>
          </w:p>
        </w:tc>
      </w:tr>
    </w:tbl>
    <w:p w:rsidR="00F07E4F" w:rsidRPr="00354078" w:rsidRDefault="00F07E4F" w:rsidP="00F07E4F">
      <w:pPr>
        <w:rPr>
          <w:sz w:val="4"/>
          <w:szCs w:val="4"/>
        </w:rPr>
      </w:pPr>
    </w:p>
    <w:tbl>
      <w:tblPr>
        <w:tblW w:w="15409" w:type="dxa"/>
        <w:jc w:val="center"/>
        <w:tblLayout w:type="fixed"/>
        <w:tblLook w:val="00A0"/>
      </w:tblPr>
      <w:tblGrid>
        <w:gridCol w:w="1559"/>
        <w:gridCol w:w="1843"/>
        <w:gridCol w:w="3963"/>
        <w:gridCol w:w="1581"/>
        <w:gridCol w:w="3628"/>
        <w:gridCol w:w="2835"/>
      </w:tblGrid>
      <w:tr w:rsidR="00F07E4F" w:rsidRPr="00354078" w:rsidTr="00F71881">
        <w:trPr>
          <w:trHeight w:val="170"/>
          <w:tblHeader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07E4F" w:rsidRPr="00354078" w:rsidRDefault="00F07E4F" w:rsidP="0025713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07E4F" w:rsidRPr="00354078" w:rsidRDefault="00F07E4F" w:rsidP="0025713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07E4F" w:rsidRPr="00354078" w:rsidRDefault="00F07E4F" w:rsidP="00257132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>3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07E4F" w:rsidRPr="00354078" w:rsidRDefault="00F07E4F" w:rsidP="00257132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>4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07E4F" w:rsidRPr="00354078" w:rsidRDefault="00F07E4F" w:rsidP="00257132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F07E4F" w:rsidRPr="00354078" w:rsidRDefault="00F07E4F" w:rsidP="00257132">
            <w:pPr>
              <w:ind w:left="142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>6</w:t>
            </w:r>
          </w:p>
        </w:tc>
      </w:tr>
      <w:tr w:rsidR="00257132" w:rsidRPr="006A415A" w:rsidTr="00F71881">
        <w:trPr>
          <w:trHeight w:val="17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57132" w:rsidRPr="006A415A" w:rsidRDefault="00257132" w:rsidP="0025713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A415A">
              <w:rPr>
                <w:color w:val="000000"/>
                <w:sz w:val="26"/>
                <w:szCs w:val="26"/>
              </w:rPr>
              <w:t>ЗУ 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57132" w:rsidRPr="00257132" w:rsidRDefault="00257132" w:rsidP="00257132">
            <w:pPr>
              <w:ind w:firstLine="0"/>
              <w:jc w:val="center"/>
              <w:rPr>
                <w:sz w:val="26"/>
                <w:szCs w:val="26"/>
              </w:rPr>
            </w:pPr>
            <w:r w:rsidRPr="00257132">
              <w:rPr>
                <w:sz w:val="26"/>
                <w:szCs w:val="26"/>
              </w:rPr>
              <w:t>54:35:032941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57132" w:rsidRPr="00257132" w:rsidRDefault="00257132" w:rsidP="00642659">
            <w:pPr>
              <w:pStyle w:val="ConsPlusNormal"/>
              <w:ind w:firstLine="0"/>
              <w:jc w:val="both"/>
              <w:rPr>
                <w:color w:val="000000"/>
                <w:sz w:val="26"/>
                <w:szCs w:val="26"/>
                <w:highlight w:val="yellow"/>
              </w:rPr>
            </w:pPr>
            <w:r w:rsidRPr="00257132">
              <w:rPr>
                <w:rFonts w:ascii="Times New Roman" w:hAnsi="Times New Roman"/>
                <w:sz w:val="26"/>
                <w:szCs w:val="26"/>
              </w:rPr>
              <w:t>Деловое управление</w:t>
            </w:r>
            <w:r w:rsidR="00642659">
              <w:rPr>
                <w:rFonts w:ascii="Times New Roman" w:hAnsi="Times New Roman"/>
                <w:sz w:val="26"/>
                <w:szCs w:val="26"/>
              </w:rPr>
              <w:t> (4.1) </w:t>
            </w:r>
            <w:r w:rsidR="00D20D13">
              <w:rPr>
                <w:rFonts w:ascii="Times New Roman" w:hAnsi="Times New Roman"/>
                <w:sz w:val="26"/>
                <w:szCs w:val="26"/>
              </w:rPr>
              <w:t>–</w:t>
            </w:r>
            <w:r w:rsidR="00F7188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257132">
              <w:rPr>
                <w:rFonts w:ascii="Times New Roman" w:hAnsi="Times New Roman"/>
                <w:sz w:val="26"/>
                <w:szCs w:val="26"/>
              </w:rPr>
              <w:t>объе</w:t>
            </w:r>
            <w:r w:rsidRPr="00257132">
              <w:rPr>
                <w:rFonts w:ascii="Times New Roman" w:hAnsi="Times New Roman"/>
                <w:sz w:val="26"/>
                <w:szCs w:val="26"/>
              </w:rPr>
              <w:t>к</w:t>
            </w:r>
            <w:r w:rsidRPr="00257132">
              <w:rPr>
                <w:rFonts w:ascii="Times New Roman" w:hAnsi="Times New Roman"/>
                <w:sz w:val="26"/>
                <w:szCs w:val="26"/>
              </w:rPr>
              <w:t>ты управленческой деятельности, не связанной с государственным или муниципальным управлением и оказанием услуг;</w:t>
            </w:r>
            <w:r w:rsidR="00D20D13">
              <w:rPr>
                <w:rFonts w:ascii="Times New Roman" w:hAnsi="Times New Roman"/>
                <w:sz w:val="26"/>
                <w:szCs w:val="26"/>
              </w:rPr>
              <w:t xml:space="preserve"> к</w:t>
            </w:r>
            <w:r w:rsidRPr="00257132">
              <w:rPr>
                <w:rFonts w:ascii="Times New Roman" w:hAnsi="Times New Roman"/>
                <w:sz w:val="26"/>
                <w:szCs w:val="26"/>
              </w:rPr>
              <w:t>оммунальное обслуживание</w:t>
            </w:r>
            <w:r w:rsidR="00D20D13">
              <w:rPr>
                <w:rFonts w:ascii="Times New Roman" w:hAnsi="Times New Roman"/>
                <w:sz w:val="26"/>
                <w:szCs w:val="26"/>
              </w:rPr>
              <w:t xml:space="preserve"> (3.1) – </w:t>
            </w:r>
            <w:r w:rsidRPr="00257132">
              <w:rPr>
                <w:rFonts w:ascii="Times New Roman" w:hAnsi="Times New Roman"/>
                <w:sz w:val="26"/>
                <w:szCs w:val="26"/>
              </w:rPr>
              <w:t>стоянки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57132" w:rsidRPr="00257132" w:rsidRDefault="00D20D13" w:rsidP="00257132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0,</w:t>
            </w:r>
            <w:r w:rsidR="00257132" w:rsidRPr="00257132">
              <w:rPr>
                <w:color w:val="000000"/>
                <w:sz w:val="26"/>
                <w:szCs w:val="26"/>
              </w:rPr>
              <w:t>2826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57132" w:rsidRPr="006A415A" w:rsidRDefault="00257132" w:rsidP="00903DB2">
            <w:pPr>
              <w:snapToGrid w:val="0"/>
              <w:ind w:firstLine="0"/>
              <w:rPr>
                <w:sz w:val="26"/>
                <w:szCs w:val="26"/>
              </w:rPr>
            </w:pPr>
            <w:r w:rsidRPr="006A415A">
              <w:rPr>
                <w:sz w:val="26"/>
                <w:szCs w:val="26"/>
              </w:rPr>
              <w:t>Российская Федерация, Нов</w:t>
            </w:r>
            <w:r w:rsidRPr="006A415A">
              <w:rPr>
                <w:sz w:val="26"/>
                <w:szCs w:val="26"/>
              </w:rPr>
              <w:t>о</w:t>
            </w:r>
            <w:r w:rsidRPr="006A415A">
              <w:rPr>
                <w:sz w:val="26"/>
                <w:szCs w:val="26"/>
              </w:rPr>
              <w:t>сибирская область, муниц</w:t>
            </w:r>
            <w:r w:rsidRPr="006A415A">
              <w:rPr>
                <w:sz w:val="26"/>
                <w:szCs w:val="26"/>
              </w:rPr>
              <w:t>и</w:t>
            </w:r>
            <w:r w:rsidRPr="006A415A">
              <w:rPr>
                <w:sz w:val="26"/>
                <w:szCs w:val="26"/>
              </w:rPr>
              <w:t>пальный округ г</w:t>
            </w:r>
            <w:r w:rsidRPr="006A415A">
              <w:rPr>
                <w:sz w:val="26"/>
                <w:szCs w:val="26"/>
              </w:rPr>
              <w:t>о</w:t>
            </w:r>
            <w:r w:rsidRPr="006A415A">
              <w:rPr>
                <w:sz w:val="26"/>
                <w:szCs w:val="26"/>
              </w:rPr>
              <w:t>род Новосибирск, город Нов</w:t>
            </w:r>
            <w:r w:rsidRPr="006A415A">
              <w:rPr>
                <w:sz w:val="26"/>
                <w:szCs w:val="26"/>
              </w:rPr>
              <w:t>о</w:t>
            </w:r>
            <w:r w:rsidRPr="006A415A">
              <w:rPr>
                <w:sz w:val="26"/>
                <w:szCs w:val="26"/>
              </w:rPr>
              <w:t>сибирск, ул.</w:t>
            </w:r>
            <w:r w:rsidR="00903DB2">
              <w:rPr>
                <w:sz w:val="26"/>
                <w:szCs w:val="26"/>
              </w:rPr>
              <w:t> Рельсовая,</w:t>
            </w:r>
            <w:r w:rsidRPr="006A415A">
              <w:rPr>
                <w:sz w:val="26"/>
                <w:szCs w:val="26"/>
              </w:rPr>
              <w:t xml:space="preserve"> з/у</w:t>
            </w:r>
            <w:r w:rsidR="00903DB2">
              <w:rPr>
                <w:sz w:val="26"/>
                <w:szCs w:val="26"/>
              </w:rPr>
              <w:t> 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257132" w:rsidRPr="006A415A" w:rsidRDefault="00D20D13" w:rsidP="00257132">
            <w:pPr>
              <w:ind w:firstLine="0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D20D13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Перераспределения з</w:t>
            </w:r>
            <w:r w:rsidRPr="00D20D13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е</w:t>
            </w:r>
            <w:r w:rsidRPr="00D20D13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мельного участка с к</w:t>
            </w:r>
            <w:r w:rsidRPr="00D20D13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а</w:t>
            </w:r>
            <w:r w:rsidRPr="00D20D13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 xml:space="preserve">дастровым номером  </w:t>
            </w:r>
            <w:r w:rsidRPr="00D20D13">
              <w:rPr>
                <w:rFonts w:cstheme="minorBidi"/>
                <w:color w:val="000000"/>
                <w:sz w:val="26"/>
                <w:szCs w:val="26"/>
                <w:lang w:eastAsia="en-US"/>
              </w:rPr>
              <w:t>54:35:032941</w:t>
            </w:r>
            <w:r w:rsidRPr="00D20D13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:2</w:t>
            </w:r>
            <w:r w:rsidR="00257132"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 xml:space="preserve"> с земл</w:t>
            </w:r>
            <w:r w:rsidR="00257132"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>я</w:t>
            </w:r>
            <w:r w:rsidR="00257132"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>ми, государственная собственность на кот</w:t>
            </w:r>
            <w:r w:rsidR="00257132"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>о</w:t>
            </w:r>
            <w:r w:rsidR="00257132"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>рые не разграничена</w:t>
            </w:r>
          </w:p>
        </w:tc>
      </w:tr>
      <w:tr w:rsidR="00CD502C" w:rsidRPr="00CD502C" w:rsidTr="00F71881">
        <w:trPr>
          <w:trHeight w:val="170"/>
          <w:jc w:val="center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CD502C" w:rsidRPr="00CD502C" w:rsidRDefault="00CD502C" w:rsidP="00CD502C">
            <w:pPr>
              <w:ind w:firstLine="0"/>
              <w:jc w:val="center"/>
              <w:rPr>
                <w:sz w:val="26"/>
                <w:szCs w:val="26"/>
              </w:rPr>
            </w:pPr>
            <w:r w:rsidRPr="00CD502C">
              <w:rPr>
                <w:sz w:val="26"/>
                <w:szCs w:val="26"/>
              </w:rPr>
              <w:t>ЗУ 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CD502C" w:rsidRPr="00CD502C" w:rsidRDefault="00CD502C" w:rsidP="00CD502C">
            <w:pPr>
              <w:ind w:firstLine="0"/>
              <w:jc w:val="center"/>
              <w:rPr>
                <w:sz w:val="26"/>
                <w:szCs w:val="26"/>
              </w:rPr>
            </w:pPr>
            <w:r w:rsidRPr="00CD502C">
              <w:rPr>
                <w:sz w:val="26"/>
                <w:szCs w:val="26"/>
              </w:rPr>
              <w:t>54:35:032941</w:t>
            </w:r>
          </w:p>
        </w:tc>
        <w:tc>
          <w:tcPr>
            <w:tcW w:w="3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CD502C" w:rsidRPr="00CD502C" w:rsidRDefault="00CD502C" w:rsidP="00797B77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D502C">
              <w:rPr>
                <w:rFonts w:ascii="Times New Roman" w:hAnsi="Times New Roman"/>
                <w:sz w:val="26"/>
                <w:szCs w:val="26"/>
              </w:rPr>
              <w:t>Многоэтажная жилая застройка (высотная застройка)</w:t>
            </w:r>
            <w:r w:rsidR="00797B77">
              <w:rPr>
                <w:rFonts w:ascii="Times New Roman" w:hAnsi="Times New Roman"/>
                <w:sz w:val="26"/>
                <w:szCs w:val="26"/>
              </w:rPr>
              <w:t> </w:t>
            </w:r>
            <w:hyperlink r:id="rId21" w:history="1">
              <w:r w:rsidRPr="00CD502C">
                <w:rPr>
                  <w:rFonts w:ascii="Times New Roman" w:hAnsi="Times New Roman"/>
                  <w:sz w:val="26"/>
                  <w:szCs w:val="26"/>
                </w:rPr>
                <w:t>(2.6)</w:t>
              </w:r>
            </w:hyperlink>
            <w:r w:rsidR="003F6166">
              <w:rPr>
                <w:rFonts w:ascii="Times New Roman" w:hAnsi="Times New Roman"/>
                <w:sz w:val="26"/>
                <w:szCs w:val="26"/>
              </w:rPr>
              <w:t xml:space="preserve"> – м</w:t>
            </w:r>
            <w:r w:rsidRPr="00CD502C">
              <w:rPr>
                <w:rFonts w:ascii="Times New Roman" w:hAnsi="Times New Roman"/>
                <w:sz w:val="26"/>
                <w:szCs w:val="26"/>
              </w:rPr>
              <w:t>н</w:t>
            </w:r>
            <w:r w:rsidRPr="00CD502C">
              <w:rPr>
                <w:rFonts w:ascii="Times New Roman" w:hAnsi="Times New Roman"/>
                <w:sz w:val="26"/>
                <w:szCs w:val="26"/>
              </w:rPr>
              <w:t>о</w:t>
            </w:r>
            <w:r w:rsidRPr="00CD502C">
              <w:rPr>
                <w:rFonts w:ascii="Times New Roman" w:hAnsi="Times New Roman"/>
                <w:sz w:val="26"/>
                <w:szCs w:val="26"/>
              </w:rPr>
              <w:t>гоквартирные многоэтажные д</w:t>
            </w:r>
            <w:r w:rsidRPr="00CD502C">
              <w:rPr>
                <w:rFonts w:ascii="Times New Roman" w:hAnsi="Times New Roman"/>
                <w:sz w:val="26"/>
                <w:szCs w:val="26"/>
              </w:rPr>
              <w:t>о</w:t>
            </w:r>
            <w:r w:rsidRPr="00CD502C">
              <w:rPr>
                <w:rFonts w:ascii="Times New Roman" w:hAnsi="Times New Roman"/>
                <w:sz w:val="26"/>
                <w:szCs w:val="26"/>
              </w:rPr>
              <w:t>ма;</w:t>
            </w:r>
            <w:r w:rsidR="003F6166">
              <w:rPr>
                <w:rFonts w:ascii="Times New Roman" w:hAnsi="Times New Roman"/>
                <w:sz w:val="26"/>
                <w:szCs w:val="26"/>
              </w:rPr>
              <w:t xml:space="preserve"> автостоянки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CD502C" w:rsidRPr="00CD502C" w:rsidRDefault="00CD502C" w:rsidP="00CD502C">
            <w:pPr>
              <w:ind w:firstLine="0"/>
              <w:jc w:val="center"/>
              <w:rPr>
                <w:sz w:val="26"/>
                <w:szCs w:val="26"/>
              </w:rPr>
            </w:pPr>
            <w:r w:rsidRPr="00CD502C">
              <w:rPr>
                <w:sz w:val="26"/>
                <w:szCs w:val="26"/>
              </w:rPr>
              <w:t>0,4975</w:t>
            </w:r>
          </w:p>
        </w:tc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CD502C" w:rsidRPr="006A415A" w:rsidRDefault="00CD502C" w:rsidP="003F6166">
            <w:pPr>
              <w:snapToGrid w:val="0"/>
              <w:ind w:firstLine="0"/>
              <w:rPr>
                <w:sz w:val="26"/>
                <w:szCs w:val="26"/>
              </w:rPr>
            </w:pPr>
            <w:r w:rsidRPr="006A415A">
              <w:rPr>
                <w:sz w:val="26"/>
                <w:szCs w:val="26"/>
              </w:rPr>
              <w:t>Российская Федерация, Нов</w:t>
            </w:r>
            <w:r w:rsidRPr="006A415A">
              <w:rPr>
                <w:sz w:val="26"/>
                <w:szCs w:val="26"/>
              </w:rPr>
              <w:t>о</w:t>
            </w:r>
            <w:r w:rsidRPr="006A415A">
              <w:rPr>
                <w:sz w:val="26"/>
                <w:szCs w:val="26"/>
              </w:rPr>
              <w:t>сибирская область, муниц</w:t>
            </w:r>
            <w:r w:rsidRPr="006A415A">
              <w:rPr>
                <w:sz w:val="26"/>
                <w:szCs w:val="26"/>
              </w:rPr>
              <w:t>и</w:t>
            </w:r>
            <w:r w:rsidRPr="006A415A">
              <w:rPr>
                <w:sz w:val="26"/>
                <w:szCs w:val="26"/>
              </w:rPr>
              <w:t>пальный округ г</w:t>
            </w:r>
            <w:r w:rsidRPr="006A415A">
              <w:rPr>
                <w:sz w:val="26"/>
                <w:szCs w:val="26"/>
              </w:rPr>
              <w:t>о</w:t>
            </w:r>
            <w:r w:rsidRPr="006A415A">
              <w:rPr>
                <w:sz w:val="26"/>
                <w:szCs w:val="26"/>
              </w:rPr>
              <w:t>род Новосибирск, город Нов</w:t>
            </w:r>
            <w:r w:rsidRPr="006A415A">
              <w:rPr>
                <w:sz w:val="26"/>
                <w:szCs w:val="26"/>
              </w:rPr>
              <w:t>о</w:t>
            </w:r>
            <w:r w:rsidRPr="006A415A">
              <w:rPr>
                <w:sz w:val="26"/>
                <w:szCs w:val="26"/>
              </w:rPr>
              <w:t>сибирск, ул.</w:t>
            </w:r>
            <w:r>
              <w:rPr>
                <w:sz w:val="26"/>
                <w:szCs w:val="26"/>
              </w:rPr>
              <w:t> </w:t>
            </w:r>
            <w:r w:rsidR="003F6166">
              <w:rPr>
                <w:sz w:val="26"/>
                <w:szCs w:val="26"/>
              </w:rPr>
              <w:t>Линейная</w:t>
            </w:r>
            <w:r>
              <w:rPr>
                <w:sz w:val="26"/>
                <w:szCs w:val="26"/>
              </w:rPr>
              <w:t>,</w:t>
            </w:r>
            <w:r w:rsidRPr="006A415A">
              <w:rPr>
                <w:sz w:val="26"/>
                <w:szCs w:val="26"/>
              </w:rPr>
              <w:t xml:space="preserve"> з/у</w:t>
            </w:r>
            <w:r>
              <w:rPr>
                <w:sz w:val="26"/>
                <w:szCs w:val="26"/>
              </w:rPr>
              <w:t> </w:t>
            </w:r>
            <w:r w:rsidR="003F6166">
              <w:rPr>
                <w:sz w:val="26"/>
                <w:szCs w:val="26"/>
              </w:rPr>
              <w:t>47/1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5" w:type="dxa"/>
              <w:bottom w:w="0" w:type="dxa"/>
              <w:right w:w="55" w:type="dxa"/>
            </w:tcMar>
            <w:hideMark/>
          </w:tcPr>
          <w:p w:rsidR="00CD502C" w:rsidRPr="00CD502C" w:rsidRDefault="003F6166" w:rsidP="003F6166">
            <w:pPr>
              <w:ind w:firstLine="0"/>
              <w:rPr>
                <w:sz w:val="26"/>
                <w:szCs w:val="26"/>
              </w:rPr>
            </w:pPr>
            <w:r w:rsidRPr="00E8639A">
              <w:rPr>
                <w:color w:val="000000"/>
              </w:rPr>
              <w:t>Образование земел</w:t>
            </w:r>
            <w:r w:rsidRPr="00E8639A">
              <w:rPr>
                <w:color w:val="000000"/>
              </w:rPr>
              <w:t>ь</w:t>
            </w:r>
            <w:r w:rsidRPr="00E8639A">
              <w:rPr>
                <w:color w:val="000000"/>
              </w:rPr>
              <w:t>ного участка из з</w:t>
            </w:r>
            <w:r w:rsidRPr="00E8639A">
              <w:rPr>
                <w:color w:val="000000"/>
              </w:rPr>
              <w:t>е</w:t>
            </w:r>
            <w:r w:rsidRPr="00E8639A">
              <w:rPr>
                <w:color w:val="000000"/>
              </w:rPr>
              <w:t>мель</w:t>
            </w:r>
            <w:r w:rsidR="002D71A5">
              <w:rPr>
                <w:color w:val="000000"/>
              </w:rPr>
              <w:t xml:space="preserve">, </w:t>
            </w:r>
            <w:r w:rsidR="002D71A5"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>государственная собственность на кот</w:t>
            </w:r>
            <w:r w:rsidR="002D71A5"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>о</w:t>
            </w:r>
            <w:r w:rsidR="002D71A5" w:rsidRPr="006A415A">
              <w:rPr>
                <w:rFonts w:cstheme="minorBidi"/>
                <w:color w:val="000000"/>
                <w:sz w:val="26"/>
                <w:szCs w:val="26"/>
                <w:lang w:eastAsia="en-US"/>
              </w:rPr>
              <w:t>рые не разграничена</w:t>
            </w:r>
          </w:p>
        </w:tc>
      </w:tr>
    </w:tbl>
    <w:p w:rsidR="00F07E4F" w:rsidRPr="002D71A5" w:rsidRDefault="00F07E4F" w:rsidP="00F07E4F">
      <w:pPr>
        <w:ind w:firstLine="0"/>
        <w:jc w:val="center"/>
        <w:rPr>
          <w:sz w:val="22"/>
          <w:szCs w:val="26"/>
        </w:rPr>
      </w:pPr>
    </w:p>
    <w:p w:rsidR="00F07E4F" w:rsidRDefault="00F07E4F" w:rsidP="00F07E4F">
      <w:pPr>
        <w:ind w:firstLine="0"/>
        <w:jc w:val="center"/>
        <w:rPr>
          <w:sz w:val="26"/>
          <w:szCs w:val="26"/>
        </w:rPr>
        <w:sectPr w:rsidR="00F07E4F" w:rsidSect="00F71881">
          <w:pgSz w:w="16840" w:h="11907" w:orient="landscape" w:code="9"/>
          <w:pgMar w:top="1418" w:right="567" w:bottom="567" w:left="567" w:header="567" w:footer="227" w:gutter="0"/>
          <w:pgNumType w:start="1"/>
          <w:cols w:space="708"/>
          <w:titlePg/>
          <w:docGrid w:linePitch="381"/>
        </w:sectPr>
      </w:pPr>
      <w:r w:rsidRPr="002D71A5">
        <w:rPr>
          <w:sz w:val="22"/>
          <w:szCs w:val="26"/>
        </w:rPr>
        <w:t>______</w:t>
      </w:r>
      <w:r w:rsidR="00F066C4">
        <w:rPr>
          <w:sz w:val="22"/>
          <w:szCs w:val="26"/>
        </w:rPr>
        <w:t>_</w:t>
      </w:r>
      <w:r w:rsidRPr="002D71A5">
        <w:rPr>
          <w:sz w:val="22"/>
          <w:szCs w:val="26"/>
        </w:rPr>
        <w:t>__________</w:t>
      </w:r>
    </w:p>
    <w:p w:rsidR="00F07E4F" w:rsidRPr="00C80282" w:rsidRDefault="00F07E4F" w:rsidP="00F07E4F">
      <w:pPr>
        <w:ind w:left="6237" w:firstLine="0"/>
        <w:rPr>
          <w:bCs/>
          <w:sz w:val="24"/>
          <w:szCs w:val="24"/>
        </w:rPr>
      </w:pPr>
      <w:r w:rsidRPr="00C80282">
        <w:rPr>
          <w:bCs/>
          <w:sz w:val="24"/>
          <w:szCs w:val="24"/>
        </w:rPr>
        <w:lastRenderedPageBreak/>
        <w:t xml:space="preserve">Приложение 2 </w:t>
      </w:r>
    </w:p>
    <w:p w:rsidR="00F07E4F" w:rsidRPr="00C80282" w:rsidRDefault="00F07E4F" w:rsidP="00F07E4F">
      <w:pPr>
        <w:ind w:left="6237" w:firstLine="0"/>
        <w:rPr>
          <w:bCs/>
          <w:sz w:val="24"/>
          <w:szCs w:val="24"/>
        </w:rPr>
      </w:pPr>
      <w:r w:rsidRPr="00C80282">
        <w:rPr>
          <w:bCs/>
          <w:sz w:val="24"/>
          <w:szCs w:val="24"/>
        </w:rPr>
        <w:t>к проекту межевания территории квартала 012.01.01.0</w:t>
      </w:r>
      <w:r w:rsidR="0075782E" w:rsidRPr="00C80282">
        <w:rPr>
          <w:bCs/>
          <w:sz w:val="24"/>
          <w:szCs w:val="24"/>
        </w:rPr>
        <w:t>4</w:t>
      </w:r>
      <w:r w:rsidRPr="00C80282">
        <w:rPr>
          <w:bCs/>
          <w:sz w:val="24"/>
          <w:szCs w:val="24"/>
        </w:rPr>
        <w:t xml:space="preserve"> в границах проекта планировки территории, ограниченной улицей Ипподро</w:t>
      </w:r>
      <w:r w:rsidRPr="00C80282">
        <w:rPr>
          <w:bCs/>
          <w:sz w:val="24"/>
          <w:szCs w:val="24"/>
        </w:rPr>
        <w:t>м</w:t>
      </w:r>
      <w:r w:rsidRPr="00C80282">
        <w:rPr>
          <w:bCs/>
          <w:sz w:val="24"/>
          <w:szCs w:val="24"/>
        </w:rPr>
        <w:t>ской, полосой отвода железной д</w:t>
      </w:r>
      <w:r w:rsidRPr="00C80282">
        <w:rPr>
          <w:bCs/>
          <w:sz w:val="24"/>
          <w:szCs w:val="24"/>
        </w:rPr>
        <w:t>о</w:t>
      </w:r>
      <w:r w:rsidRPr="00C80282">
        <w:rPr>
          <w:bCs/>
          <w:sz w:val="24"/>
          <w:szCs w:val="24"/>
        </w:rPr>
        <w:t>роги и Красным проспектом и б</w:t>
      </w:r>
      <w:r w:rsidRPr="00C80282">
        <w:rPr>
          <w:bCs/>
          <w:sz w:val="24"/>
          <w:szCs w:val="24"/>
        </w:rPr>
        <w:t>е</w:t>
      </w:r>
      <w:r w:rsidRPr="00C80282">
        <w:rPr>
          <w:bCs/>
          <w:sz w:val="24"/>
          <w:szCs w:val="24"/>
        </w:rPr>
        <w:t>реговой линией реки 1-ая Ельцовка</w:t>
      </w:r>
    </w:p>
    <w:p w:rsidR="00F07E4F" w:rsidRPr="0075782E" w:rsidRDefault="00F07E4F" w:rsidP="00F07E4F">
      <w:pPr>
        <w:ind w:left="6379" w:firstLine="0"/>
        <w:rPr>
          <w:bCs/>
          <w:sz w:val="26"/>
          <w:szCs w:val="26"/>
        </w:rPr>
      </w:pPr>
    </w:p>
    <w:p w:rsidR="00F07E4F" w:rsidRPr="0075782E" w:rsidRDefault="00F07E4F" w:rsidP="00F07E4F">
      <w:pPr>
        <w:ind w:left="5670"/>
        <w:rPr>
          <w:bCs/>
          <w:sz w:val="26"/>
          <w:szCs w:val="26"/>
        </w:rPr>
      </w:pPr>
    </w:p>
    <w:p w:rsidR="00F07E4F" w:rsidRPr="0075782E" w:rsidRDefault="00F07E4F" w:rsidP="00F07E4F">
      <w:pPr>
        <w:ind w:firstLine="0"/>
        <w:jc w:val="center"/>
        <w:rPr>
          <w:b/>
          <w:bCs/>
          <w:sz w:val="26"/>
          <w:szCs w:val="26"/>
        </w:rPr>
      </w:pPr>
      <w:r w:rsidRPr="0075782E">
        <w:rPr>
          <w:b/>
          <w:bCs/>
          <w:sz w:val="26"/>
          <w:szCs w:val="26"/>
        </w:rPr>
        <w:t>СВЕДЕНИЯ</w:t>
      </w:r>
    </w:p>
    <w:p w:rsidR="00F07E4F" w:rsidRPr="0075782E" w:rsidRDefault="00F07E4F" w:rsidP="00F07E4F">
      <w:pPr>
        <w:ind w:firstLine="0"/>
        <w:jc w:val="center"/>
        <w:rPr>
          <w:b/>
          <w:bCs/>
          <w:sz w:val="26"/>
          <w:szCs w:val="26"/>
        </w:rPr>
      </w:pPr>
      <w:r w:rsidRPr="0075782E">
        <w:rPr>
          <w:b/>
          <w:bCs/>
          <w:sz w:val="26"/>
          <w:szCs w:val="26"/>
        </w:rPr>
        <w:t>о границах территории, в отношении которой утвержден проект межевания</w:t>
      </w:r>
    </w:p>
    <w:p w:rsidR="00F07E4F" w:rsidRPr="0075782E" w:rsidRDefault="00F07E4F" w:rsidP="00F07E4F">
      <w:pPr>
        <w:jc w:val="center"/>
        <w:rPr>
          <w:bCs/>
          <w:sz w:val="26"/>
          <w:szCs w:val="26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F07E4F" w:rsidRPr="0075782E" w:rsidTr="00257132">
        <w:trPr>
          <w:trHeight w:val="300"/>
          <w:jc w:val="center"/>
        </w:trPr>
        <w:tc>
          <w:tcPr>
            <w:tcW w:w="2039" w:type="dxa"/>
            <w:vMerge w:val="restart"/>
          </w:tcPr>
          <w:p w:rsidR="00F07E4F" w:rsidRPr="0075782E" w:rsidRDefault="00F07E4F" w:rsidP="00257132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№ </w:t>
            </w:r>
          </w:p>
          <w:p w:rsidR="00F07E4F" w:rsidRPr="0075782E" w:rsidRDefault="00F07E4F" w:rsidP="00257132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точки</w:t>
            </w:r>
          </w:p>
        </w:tc>
        <w:tc>
          <w:tcPr>
            <w:tcW w:w="7824" w:type="dxa"/>
            <w:gridSpan w:val="2"/>
          </w:tcPr>
          <w:p w:rsidR="00F07E4F" w:rsidRPr="0075782E" w:rsidRDefault="00F07E4F" w:rsidP="00257132">
            <w:pPr>
              <w:ind w:hanging="83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Координаты</w:t>
            </w:r>
          </w:p>
        </w:tc>
      </w:tr>
      <w:tr w:rsidR="00F07E4F" w:rsidRPr="0075782E" w:rsidTr="00257132">
        <w:trPr>
          <w:trHeight w:val="340"/>
          <w:jc w:val="center"/>
        </w:trPr>
        <w:tc>
          <w:tcPr>
            <w:tcW w:w="2039" w:type="dxa"/>
            <w:vMerge/>
          </w:tcPr>
          <w:p w:rsidR="00F07E4F" w:rsidRPr="0075782E" w:rsidRDefault="00F07E4F" w:rsidP="00257132">
            <w:pPr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</w:p>
        </w:tc>
        <w:tc>
          <w:tcPr>
            <w:tcW w:w="3911" w:type="dxa"/>
          </w:tcPr>
          <w:p w:rsidR="00F07E4F" w:rsidRPr="0075782E" w:rsidRDefault="00F07E4F" w:rsidP="00F71881">
            <w:pPr>
              <w:ind w:firstLine="59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X</w:t>
            </w:r>
          </w:p>
        </w:tc>
        <w:tc>
          <w:tcPr>
            <w:tcW w:w="3911" w:type="dxa"/>
          </w:tcPr>
          <w:p w:rsidR="00F07E4F" w:rsidRPr="0075782E" w:rsidRDefault="00F07E4F" w:rsidP="00F71881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Y</w:t>
            </w:r>
          </w:p>
        </w:tc>
      </w:tr>
    </w:tbl>
    <w:p w:rsidR="00F07E4F" w:rsidRPr="0075782E" w:rsidRDefault="00F07E4F" w:rsidP="00F07E4F">
      <w:pPr>
        <w:rPr>
          <w:bCs/>
          <w:sz w:val="4"/>
          <w:szCs w:val="4"/>
        </w:rPr>
      </w:pPr>
    </w:p>
    <w:tbl>
      <w:tblPr>
        <w:tblStyle w:val="2f2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F07E4F" w:rsidRPr="0075782E" w:rsidTr="00257132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:rsidR="00F07E4F" w:rsidRPr="0075782E" w:rsidRDefault="00F07E4F" w:rsidP="00257132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center"/>
          </w:tcPr>
          <w:p w:rsidR="00F07E4F" w:rsidRPr="0075782E" w:rsidRDefault="00F07E4F" w:rsidP="00257132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center"/>
          </w:tcPr>
          <w:p w:rsidR="00F07E4F" w:rsidRPr="0075782E" w:rsidRDefault="00F07E4F" w:rsidP="00257132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3</w:t>
            </w:r>
          </w:p>
        </w:tc>
      </w:tr>
      <w:tr w:rsidR="00BD50EC" w:rsidRPr="0075782E" w:rsidTr="0075782E">
        <w:trPr>
          <w:trHeight w:val="300"/>
          <w:tblHeader/>
          <w:jc w:val="center"/>
        </w:trPr>
        <w:tc>
          <w:tcPr>
            <w:tcW w:w="2037" w:type="dxa"/>
          </w:tcPr>
          <w:p w:rsidR="00BD50EC" w:rsidRPr="0075782E" w:rsidRDefault="00BD50EC" w:rsidP="0075782E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490466,57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4198296,39</w:t>
            </w:r>
          </w:p>
        </w:tc>
      </w:tr>
      <w:tr w:rsidR="00BD50EC" w:rsidRPr="0075782E" w:rsidTr="0075782E">
        <w:trPr>
          <w:trHeight w:val="300"/>
          <w:tblHeader/>
          <w:jc w:val="center"/>
        </w:trPr>
        <w:tc>
          <w:tcPr>
            <w:tcW w:w="2037" w:type="dxa"/>
          </w:tcPr>
          <w:p w:rsidR="00BD50EC" w:rsidRPr="0075782E" w:rsidRDefault="00BD50EC" w:rsidP="0075782E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490420,67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4198114,73</w:t>
            </w:r>
          </w:p>
        </w:tc>
      </w:tr>
      <w:tr w:rsidR="00BD50EC" w:rsidRPr="0075782E" w:rsidTr="0075782E">
        <w:trPr>
          <w:trHeight w:val="300"/>
          <w:tblHeader/>
          <w:jc w:val="center"/>
        </w:trPr>
        <w:tc>
          <w:tcPr>
            <w:tcW w:w="2037" w:type="dxa"/>
          </w:tcPr>
          <w:p w:rsidR="00BD50EC" w:rsidRPr="0075782E" w:rsidRDefault="00BD50EC" w:rsidP="0075782E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490742,48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4198029,19</w:t>
            </w:r>
          </w:p>
        </w:tc>
      </w:tr>
      <w:tr w:rsidR="00BD50EC" w:rsidRPr="0075782E" w:rsidTr="0075782E">
        <w:trPr>
          <w:trHeight w:val="300"/>
          <w:tblHeader/>
          <w:jc w:val="center"/>
        </w:trPr>
        <w:tc>
          <w:tcPr>
            <w:tcW w:w="2037" w:type="dxa"/>
          </w:tcPr>
          <w:p w:rsidR="00BD50EC" w:rsidRPr="0075782E" w:rsidRDefault="00BD50EC" w:rsidP="0075782E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490791,38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4198218,42</w:t>
            </w:r>
          </w:p>
        </w:tc>
      </w:tr>
      <w:tr w:rsidR="00BD50EC" w:rsidRPr="0075782E" w:rsidTr="0075782E">
        <w:trPr>
          <w:trHeight w:val="300"/>
          <w:tblHeader/>
          <w:jc w:val="center"/>
        </w:trPr>
        <w:tc>
          <w:tcPr>
            <w:tcW w:w="2037" w:type="dxa"/>
          </w:tcPr>
          <w:p w:rsidR="00BD50EC" w:rsidRPr="0075782E" w:rsidRDefault="00BD50EC" w:rsidP="0075782E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490722,12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4198238,12</w:t>
            </w:r>
          </w:p>
        </w:tc>
      </w:tr>
      <w:tr w:rsidR="00BD50EC" w:rsidRPr="0075782E" w:rsidTr="0075782E">
        <w:trPr>
          <w:trHeight w:val="300"/>
          <w:tblHeader/>
          <w:jc w:val="center"/>
        </w:trPr>
        <w:tc>
          <w:tcPr>
            <w:tcW w:w="2037" w:type="dxa"/>
          </w:tcPr>
          <w:p w:rsidR="00BD50EC" w:rsidRPr="0075782E" w:rsidRDefault="00BD50EC" w:rsidP="0075782E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490646,85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4198258,09</w:t>
            </w:r>
          </w:p>
        </w:tc>
      </w:tr>
      <w:tr w:rsidR="00BD50EC" w:rsidRPr="0075782E" w:rsidTr="0075782E">
        <w:trPr>
          <w:trHeight w:val="300"/>
          <w:tblHeader/>
          <w:jc w:val="center"/>
        </w:trPr>
        <w:tc>
          <w:tcPr>
            <w:tcW w:w="2037" w:type="dxa"/>
          </w:tcPr>
          <w:p w:rsidR="00BD50EC" w:rsidRPr="0075782E" w:rsidRDefault="00BD50EC" w:rsidP="0075782E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7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490645,72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4198253,61</w:t>
            </w:r>
          </w:p>
        </w:tc>
      </w:tr>
      <w:tr w:rsidR="00BD50EC" w:rsidRPr="0075782E" w:rsidTr="0075782E">
        <w:trPr>
          <w:trHeight w:val="300"/>
          <w:tblHeader/>
          <w:jc w:val="center"/>
        </w:trPr>
        <w:tc>
          <w:tcPr>
            <w:tcW w:w="2037" w:type="dxa"/>
          </w:tcPr>
          <w:p w:rsidR="00BD50EC" w:rsidRPr="0075782E" w:rsidRDefault="00BD50EC" w:rsidP="0075782E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8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490468,45</w:t>
            </w:r>
          </w:p>
        </w:tc>
        <w:tc>
          <w:tcPr>
            <w:tcW w:w="3912" w:type="dxa"/>
            <w:vAlign w:val="center"/>
          </w:tcPr>
          <w:p w:rsidR="00BD50EC" w:rsidRPr="00BD50EC" w:rsidRDefault="00BD50EC" w:rsidP="00F71881">
            <w:pPr>
              <w:widowControl w:val="0"/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BD50EC">
              <w:rPr>
                <w:rFonts w:ascii="Times New Roman" w:eastAsia="Times New Roman" w:hAnsi="Times New Roman"/>
                <w:bCs/>
                <w:sz w:val="26"/>
                <w:szCs w:val="26"/>
              </w:rPr>
              <w:t>4198295,89</w:t>
            </w:r>
          </w:p>
        </w:tc>
      </w:tr>
    </w:tbl>
    <w:p w:rsidR="0052322A" w:rsidRPr="0075782E" w:rsidRDefault="0052322A" w:rsidP="0052322A">
      <w:pPr>
        <w:ind w:firstLine="0"/>
        <w:jc w:val="center"/>
        <w:rPr>
          <w:bCs/>
          <w:sz w:val="26"/>
          <w:szCs w:val="26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518"/>
        <w:gridCol w:w="8404"/>
      </w:tblGrid>
      <w:tr w:rsidR="00BD50EC" w:rsidRPr="00411FF2" w:rsidTr="00BD50EC">
        <w:trPr>
          <w:trHeight w:val="300"/>
        </w:trPr>
        <w:tc>
          <w:tcPr>
            <w:tcW w:w="765" w:type="pct"/>
            <w:shd w:val="clear" w:color="auto" w:fill="auto"/>
            <w:vAlign w:val="bottom"/>
          </w:tcPr>
          <w:p w:rsidR="0052322A" w:rsidRPr="00411FF2" w:rsidRDefault="0052322A" w:rsidP="0052322A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411FF2">
              <w:rPr>
                <w:bCs/>
                <w:sz w:val="26"/>
                <w:szCs w:val="26"/>
              </w:rPr>
              <w:t>Примечания:</w:t>
            </w:r>
          </w:p>
        </w:tc>
        <w:tc>
          <w:tcPr>
            <w:tcW w:w="4235" w:type="pct"/>
            <w:shd w:val="clear" w:color="auto" w:fill="auto"/>
            <w:vAlign w:val="bottom"/>
          </w:tcPr>
          <w:p w:rsidR="0052322A" w:rsidRPr="00411FF2" w:rsidRDefault="00903DB2" w:rsidP="0052322A">
            <w:pPr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</w:t>
            </w:r>
            <w:r w:rsidR="0052322A" w:rsidRPr="00411FF2">
              <w:rPr>
                <w:bCs/>
                <w:sz w:val="26"/>
                <w:szCs w:val="26"/>
              </w:rPr>
              <w:t>истема координат – МСК НСО.</w:t>
            </w:r>
          </w:p>
        </w:tc>
      </w:tr>
    </w:tbl>
    <w:p w:rsidR="00F07E4F" w:rsidRDefault="00F07E4F" w:rsidP="00F07E4F">
      <w:pPr>
        <w:ind w:firstLine="0"/>
        <w:jc w:val="center"/>
        <w:rPr>
          <w:bCs/>
          <w:sz w:val="26"/>
          <w:szCs w:val="26"/>
        </w:rPr>
      </w:pPr>
    </w:p>
    <w:p w:rsidR="0052322A" w:rsidRPr="0075782E" w:rsidRDefault="0052322A" w:rsidP="00F07E4F">
      <w:pPr>
        <w:ind w:firstLine="0"/>
        <w:jc w:val="center"/>
        <w:rPr>
          <w:bCs/>
          <w:sz w:val="26"/>
          <w:szCs w:val="26"/>
        </w:rPr>
      </w:pPr>
    </w:p>
    <w:p w:rsidR="00F07E4F" w:rsidRDefault="00F07E4F" w:rsidP="00F07E4F">
      <w:pPr>
        <w:ind w:firstLine="0"/>
        <w:jc w:val="center"/>
        <w:rPr>
          <w:bCs/>
          <w:sz w:val="24"/>
          <w:szCs w:val="24"/>
        </w:rPr>
        <w:sectPr w:rsidR="00F07E4F" w:rsidSect="008C1EB2">
          <w:pgSz w:w="11907" w:h="16840" w:code="9"/>
          <w:pgMar w:top="1134" w:right="567" w:bottom="567" w:left="1418" w:header="567" w:footer="227" w:gutter="0"/>
          <w:pgNumType w:start="1"/>
          <w:cols w:space="708"/>
          <w:titlePg/>
          <w:docGrid w:linePitch="381"/>
        </w:sectPr>
      </w:pPr>
      <w:r w:rsidRPr="0075782E">
        <w:rPr>
          <w:bCs/>
          <w:sz w:val="26"/>
          <w:szCs w:val="26"/>
        </w:rPr>
        <w:t>_______________</w:t>
      </w:r>
    </w:p>
    <w:p w:rsidR="0065713D" w:rsidRDefault="006134A2" w:rsidP="00F07E4F">
      <w:pPr>
        <w:ind w:firstLine="0"/>
        <w:jc w:val="center"/>
        <w:rPr>
          <w:bCs/>
          <w:sz w:val="24"/>
          <w:szCs w:val="24"/>
        </w:rPr>
        <w:sectPr w:rsidR="0065713D" w:rsidSect="0075782E">
          <w:pgSz w:w="11907" w:h="16840" w:code="9"/>
          <w:pgMar w:top="1134" w:right="567" w:bottom="567" w:left="1418" w:header="340" w:footer="340" w:gutter="0"/>
          <w:pgNumType w:start="1"/>
          <w:cols w:space="708"/>
          <w:titlePg/>
          <w:docGrid w:linePitch="381"/>
        </w:sect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6300000" cy="8870190"/>
            <wp:effectExtent l="19050" t="0" r="5550" b="0"/>
            <wp:docPr id="4" name="Рисунок 3" descr="4_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Приложение.png"/>
                    <pic:cNvPicPr/>
                  </pic:nvPicPr>
                  <pic:blipFill>
                    <a:blip r:embed="rId22"/>
                    <a:srcRect l="2739" t="1987" r="2999" b="413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8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3D" w:rsidRPr="00565519" w:rsidRDefault="00617F8A" w:rsidP="0065713D">
      <w:pPr>
        <w:ind w:left="6487" w:firstLine="34"/>
        <w:rPr>
          <w:szCs w:val="28"/>
        </w:rPr>
      </w:pPr>
      <w:r>
        <w:rPr>
          <w:noProof/>
          <w:szCs w:val="28"/>
        </w:rPr>
        <w:lastRenderedPageBreak/>
        <w:pict>
          <v:rect id="_x0000_s1033" style="position:absolute;left:0;text-align:left;margin-left:236.5pt;margin-top:-34.6pt;width:23.5pt;height:25.9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" strokecolor="white [3212]"/>
        </w:pict>
      </w:r>
      <w:r w:rsidR="0065713D" w:rsidRPr="00565519">
        <w:rPr>
          <w:szCs w:val="28"/>
        </w:rPr>
        <w:t xml:space="preserve">Приложение </w:t>
      </w:r>
      <w:r w:rsidR="0065713D">
        <w:rPr>
          <w:szCs w:val="28"/>
        </w:rPr>
        <w:t>4</w:t>
      </w:r>
    </w:p>
    <w:p w:rsidR="0065713D" w:rsidRPr="00565519" w:rsidRDefault="0065713D" w:rsidP="0065713D">
      <w:pPr>
        <w:ind w:left="6487" w:firstLine="34"/>
        <w:rPr>
          <w:szCs w:val="28"/>
        </w:rPr>
      </w:pPr>
      <w:r w:rsidRPr="00565519">
        <w:rPr>
          <w:szCs w:val="28"/>
        </w:rPr>
        <w:t>к постановлению мэрии</w:t>
      </w:r>
    </w:p>
    <w:p w:rsidR="0065713D" w:rsidRPr="00565519" w:rsidRDefault="0065713D" w:rsidP="0065713D">
      <w:pPr>
        <w:ind w:left="6487" w:firstLine="34"/>
        <w:rPr>
          <w:szCs w:val="28"/>
        </w:rPr>
      </w:pPr>
      <w:r w:rsidRPr="00565519">
        <w:rPr>
          <w:szCs w:val="28"/>
        </w:rPr>
        <w:t>города Новосибирска</w:t>
      </w:r>
    </w:p>
    <w:p w:rsidR="0065713D" w:rsidRPr="00FC3C37" w:rsidRDefault="0065713D" w:rsidP="0065713D">
      <w:pPr>
        <w:ind w:left="6487" w:firstLine="34"/>
        <w:rPr>
          <w:szCs w:val="28"/>
          <w:u w:val="single"/>
        </w:rPr>
      </w:pPr>
      <w:r w:rsidRPr="00565519">
        <w:rPr>
          <w:szCs w:val="28"/>
        </w:rPr>
        <w:t xml:space="preserve">от </w:t>
      </w:r>
      <w:r>
        <w:rPr>
          <w:szCs w:val="28"/>
        </w:rPr>
        <w:t>__________</w:t>
      </w:r>
      <w:r w:rsidRPr="00565519">
        <w:rPr>
          <w:szCs w:val="28"/>
        </w:rPr>
        <w:t xml:space="preserve"> № </w:t>
      </w:r>
      <w:r>
        <w:rPr>
          <w:szCs w:val="28"/>
        </w:rPr>
        <w:t>______</w:t>
      </w:r>
    </w:p>
    <w:p w:rsidR="0065713D" w:rsidRDefault="0065713D" w:rsidP="0065713D">
      <w:pPr>
        <w:ind w:left="6487" w:firstLine="34"/>
        <w:rPr>
          <w:szCs w:val="28"/>
        </w:rPr>
      </w:pPr>
    </w:p>
    <w:p w:rsidR="0065713D" w:rsidRDefault="0065713D" w:rsidP="0065713D">
      <w:pPr>
        <w:ind w:left="6487" w:firstLine="34"/>
        <w:rPr>
          <w:szCs w:val="28"/>
        </w:rPr>
      </w:pPr>
    </w:p>
    <w:p w:rsidR="0065713D" w:rsidRPr="00891FC7" w:rsidRDefault="0065713D" w:rsidP="0065713D">
      <w:pPr>
        <w:tabs>
          <w:tab w:val="left" w:pos="142"/>
        </w:tabs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>ПРОЕКТ</w:t>
      </w:r>
    </w:p>
    <w:p w:rsidR="0065713D" w:rsidRDefault="0065713D" w:rsidP="0065713D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891FC7">
        <w:rPr>
          <w:b/>
          <w:szCs w:val="28"/>
        </w:rPr>
        <w:t xml:space="preserve">межевания </w:t>
      </w:r>
      <w:r w:rsidRPr="005365B0">
        <w:rPr>
          <w:b/>
          <w:szCs w:val="28"/>
        </w:rPr>
        <w:t xml:space="preserve">территории квартала </w:t>
      </w:r>
      <w:r w:rsidRPr="00F07E4F">
        <w:rPr>
          <w:b/>
          <w:szCs w:val="28"/>
        </w:rPr>
        <w:t>012.01.0</w:t>
      </w:r>
      <w:r>
        <w:rPr>
          <w:b/>
          <w:szCs w:val="28"/>
        </w:rPr>
        <w:t>2</w:t>
      </w:r>
      <w:r w:rsidRPr="00F07E4F">
        <w:rPr>
          <w:b/>
          <w:szCs w:val="28"/>
        </w:rPr>
        <w:t>.0</w:t>
      </w:r>
      <w:r>
        <w:rPr>
          <w:b/>
          <w:szCs w:val="28"/>
        </w:rPr>
        <w:t>1</w:t>
      </w:r>
      <w:r w:rsidRPr="00F07E4F">
        <w:rPr>
          <w:b/>
          <w:szCs w:val="28"/>
        </w:rPr>
        <w:t xml:space="preserve"> в границах планировки территории, ограниченной улицей Ипподромской, полосой отвода</w:t>
      </w:r>
    </w:p>
    <w:p w:rsidR="0065713D" w:rsidRDefault="0065713D" w:rsidP="0065713D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F07E4F">
        <w:rPr>
          <w:b/>
          <w:szCs w:val="28"/>
        </w:rPr>
        <w:t>железной дороги и Красным проспектом и береговой линией</w:t>
      </w:r>
    </w:p>
    <w:p w:rsidR="0065713D" w:rsidRPr="00DF2B3C" w:rsidRDefault="0065713D" w:rsidP="0065713D">
      <w:pPr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F07E4F">
        <w:rPr>
          <w:b/>
          <w:szCs w:val="28"/>
        </w:rPr>
        <w:t>реки 1-я Ельцовка, в Заельцовском районе</w:t>
      </w:r>
    </w:p>
    <w:p w:rsidR="0065713D" w:rsidRPr="00565519" w:rsidRDefault="0065713D" w:rsidP="0065713D">
      <w:pPr>
        <w:tabs>
          <w:tab w:val="left" w:pos="567"/>
        </w:tabs>
        <w:ind w:left="426" w:firstLine="567"/>
        <w:jc w:val="center"/>
        <w:rPr>
          <w:szCs w:val="28"/>
        </w:rPr>
      </w:pPr>
    </w:p>
    <w:p w:rsidR="0065713D" w:rsidRDefault="0065713D" w:rsidP="0065713D">
      <w:pPr>
        <w:tabs>
          <w:tab w:val="left" w:pos="0"/>
        </w:tabs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65713D" w:rsidRDefault="0065713D" w:rsidP="0065713D">
      <w:pPr>
        <w:tabs>
          <w:tab w:val="left" w:pos="0"/>
        </w:tabs>
      </w:pPr>
      <w:r>
        <w:rPr>
          <w:szCs w:val="28"/>
        </w:rPr>
        <w:t>1.1. </w:t>
      </w:r>
      <w:r w:rsidR="004B1D2C" w:rsidRPr="004B1D2C">
        <w:rPr>
          <w:szCs w:val="28"/>
        </w:rPr>
        <w:t>Сведения об образуем</w:t>
      </w:r>
      <w:r w:rsidR="002E59BF">
        <w:rPr>
          <w:szCs w:val="28"/>
        </w:rPr>
        <w:t>ых</w:t>
      </w:r>
      <w:r w:rsidR="004B1D2C" w:rsidRPr="004B1D2C">
        <w:rPr>
          <w:szCs w:val="28"/>
        </w:rPr>
        <w:t xml:space="preserve"> земельн</w:t>
      </w:r>
      <w:r w:rsidR="002E59BF">
        <w:rPr>
          <w:szCs w:val="28"/>
        </w:rPr>
        <w:t>ых</w:t>
      </w:r>
      <w:r w:rsidR="004B1D2C" w:rsidRPr="004B1D2C">
        <w:rPr>
          <w:szCs w:val="28"/>
        </w:rPr>
        <w:t xml:space="preserve"> участк</w:t>
      </w:r>
      <w:r w:rsidR="002E59BF">
        <w:rPr>
          <w:szCs w:val="28"/>
        </w:rPr>
        <w:t>ах</w:t>
      </w:r>
      <w:r w:rsidR="004B1D2C" w:rsidRPr="004B1D2C">
        <w:rPr>
          <w:szCs w:val="28"/>
        </w:rPr>
        <w:t xml:space="preserve"> </w:t>
      </w:r>
      <w:r w:rsidRPr="00B93BF1">
        <w:t>(приложение 1).</w:t>
      </w:r>
    </w:p>
    <w:p w:rsidR="0065713D" w:rsidRPr="00B93BF1" w:rsidRDefault="0065713D" w:rsidP="0065713D">
      <w:pPr>
        <w:tabs>
          <w:tab w:val="left" w:pos="0"/>
        </w:tabs>
      </w:pPr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 2).</w:t>
      </w:r>
    </w:p>
    <w:p w:rsidR="0065713D" w:rsidRDefault="0065713D" w:rsidP="0065713D">
      <w:pPr>
        <w:tabs>
          <w:tab w:val="left" w:pos="0"/>
        </w:tabs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65713D" w:rsidRDefault="0065713D" w:rsidP="0065713D">
      <w:pPr>
        <w:ind w:firstLine="0"/>
        <w:jc w:val="center"/>
        <w:rPr>
          <w:szCs w:val="28"/>
        </w:rPr>
      </w:pPr>
    </w:p>
    <w:p w:rsidR="0065713D" w:rsidRDefault="0065713D" w:rsidP="0065713D">
      <w:pPr>
        <w:ind w:firstLine="0"/>
        <w:jc w:val="center"/>
        <w:rPr>
          <w:szCs w:val="28"/>
        </w:rPr>
      </w:pPr>
    </w:p>
    <w:p w:rsidR="0065713D" w:rsidRDefault="0065713D" w:rsidP="0065713D">
      <w:pPr>
        <w:ind w:firstLine="0"/>
        <w:jc w:val="center"/>
        <w:rPr>
          <w:szCs w:val="28"/>
        </w:rPr>
        <w:sectPr w:rsidR="0065713D" w:rsidSect="00C80282">
          <w:pgSz w:w="11907" w:h="16840" w:code="9"/>
          <w:pgMar w:top="1134" w:right="624" w:bottom="680" w:left="1418" w:header="567" w:footer="227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</w:p>
    <w:p w:rsidR="0065713D" w:rsidRPr="00C80282" w:rsidRDefault="0065713D" w:rsidP="00F71881">
      <w:pPr>
        <w:ind w:left="11057" w:firstLine="0"/>
        <w:rPr>
          <w:sz w:val="24"/>
          <w:szCs w:val="24"/>
        </w:rPr>
      </w:pPr>
      <w:r w:rsidRPr="00C80282">
        <w:rPr>
          <w:sz w:val="24"/>
          <w:szCs w:val="24"/>
        </w:rPr>
        <w:lastRenderedPageBreak/>
        <w:t>Приложение 1</w:t>
      </w:r>
    </w:p>
    <w:p w:rsidR="0065713D" w:rsidRPr="00C80282" w:rsidRDefault="0065713D" w:rsidP="00F71881">
      <w:pPr>
        <w:ind w:left="11057" w:firstLine="0"/>
        <w:rPr>
          <w:sz w:val="24"/>
          <w:szCs w:val="24"/>
        </w:rPr>
      </w:pPr>
      <w:r w:rsidRPr="00C80282">
        <w:rPr>
          <w:sz w:val="24"/>
          <w:szCs w:val="24"/>
        </w:rPr>
        <w:t>к проекту межевания территории кварт</w:t>
      </w:r>
      <w:r w:rsidRPr="00C80282">
        <w:rPr>
          <w:sz w:val="24"/>
          <w:szCs w:val="24"/>
        </w:rPr>
        <w:t>а</w:t>
      </w:r>
      <w:r w:rsidRPr="00C80282">
        <w:rPr>
          <w:sz w:val="24"/>
          <w:szCs w:val="24"/>
        </w:rPr>
        <w:t>ла 012.01.0</w:t>
      </w:r>
      <w:r w:rsidR="002E59BF" w:rsidRPr="00C80282">
        <w:rPr>
          <w:sz w:val="24"/>
          <w:szCs w:val="24"/>
        </w:rPr>
        <w:t>2</w:t>
      </w:r>
      <w:r w:rsidRPr="00C80282">
        <w:rPr>
          <w:sz w:val="24"/>
          <w:szCs w:val="24"/>
        </w:rPr>
        <w:t>.0</w:t>
      </w:r>
      <w:r w:rsidR="002E59BF" w:rsidRPr="00C80282">
        <w:rPr>
          <w:sz w:val="24"/>
          <w:szCs w:val="24"/>
        </w:rPr>
        <w:t>1</w:t>
      </w:r>
      <w:r w:rsidRPr="00C80282">
        <w:rPr>
          <w:sz w:val="24"/>
          <w:szCs w:val="24"/>
        </w:rPr>
        <w:t xml:space="preserve"> в границах планировки те</w:t>
      </w:r>
      <w:r w:rsidRPr="00C80282">
        <w:rPr>
          <w:sz w:val="24"/>
          <w:szCs w:val="24"/>
        </w:rPr>
        <w:t>р</w:t>
      </w:r>
      <w:r w:rsidRPr="00C80282">
        <w:rPr>
          <w:sz w:val="24"/>
          <w:szCs w:val="24"/>
        </w:rPr>
        <w:t>ритории, ограниченной улицей Ипподро</w:t>
      </w:r>
      <w:r w:rsidRPr="00C80282">
        <w:rPr>
          <w:sz w:val="24"/>
          <w:szCs w:val="24"/>
        </w:rPr>
        <w:t>м</w:t>
      </w:r>
      <w:r w:rsidRPr="00C80282">
        <w:rPr>
          <w:sz w:val="24"/>
          <w:szCs w:val="24"/>
        </w:rPr>
        <w:t>ской, полосой отвода железной дороги и Красным проспектом и береговой линией реки 1-я Ельцовка, в Заельцовском районе</w:t>
      </w:r>
    </w:p>
    <w:p w:rsidR="0065713D" w:rsidRPr="00354078" w:rsidRDefault="0065713D" w:rsidP="00F71881">
      <w:pPr>
        <w:ind w:left="11057" w:right="-1702" w:firstLine="0"/>
        <w:jc w:val="center"/>
        <w:rPr>
          <w:sz w:val="24"/>
          <w:szCs w:val="24"/>
        </w:rPr>
      </w:pPr>
    </w:p>
    <w:p w:rsidR="0065713D" w:rsidRPr="00354078" w:rsidRDefault="0065713D" w:rsidP="00F71881">
      <w:pPr>
        <w:ind w:left="11057" w:firstLine="0"/>
        <w:jc w:val="center"/>
        <w:rPr>
          <w:sz w:val="24"/>
          <w:szCs w:val="24"/>
        </w:rPr>
      </w:pPr>
    </w:p>
    <w:p w:rsidR="0065713D" w:rsidRPr="00354078" w:rsidRDefault="0065713D" w:rsidP="0065713D">
      <w:pPr>
        <w:ind w:firstLine="0"/>
        <w:jc w:val="center"/>
        <w:rPr>
          <w:b/>
          <w:sz w:val="26"/>
          <w:szCs w:val="26"/>
        </w:rPr>
      </w:pPr>
      <w:r w:rsidRPr="00354078">
        <w:rPr>
          <w:b/>
          <w:sz w:val="26"/>
          <w:szCs w:val="26"/>
        </w:rPr>
        <w:t>СВЕДЕНИЯ</w:t>
      </w:r>
    </w:p>
    <w:p w:rsidR="0065713D" w:rsidRPr="00354078" w:rsidRDefault="002E59BF" w:rsidP="0065713D">
      <w:pPr>
        <w:ind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об образуемых</w:t>
      </w:r>
      <w:r w:rsidR="0065713D" w:rsidRPr="00354078">
        <w:rPr>
          <w:b/>
          <w:sz w:val="26"/>
          <w:szCs w:val="26"/>
        </w:rPr>
        <w:t xml:space="preserve"> земельных участках на кадастровом плане территории</w:t>
      </w:r>
    </w:p>
    <w:p w:rsidR="0065713D" w:rsidRPr="00354078" w:rsidRDefault="0065713D" w:rsidP="0065713D">
      <w:pPr>
        <w:ind w:firstLine="0"/>
        <w:rPr>
          <w:color w:val="000000"/>
          <w:sz w:val="26"/>
          <w:szCs w:val="26"/>
        </w:rPr>
      </w:pPr>
    </w:p>
    <w:tbl>
      <w:tblPr>
        <w:tblW w:w="0" w:type="auto"/>
        <w:jc w:val="center"/>
        <w:tblLayout w:type="fixed"/>
        <w:tblLook w:val="00A0"/>
      </w:tblPr>
      <w:tblGrid>
        <w:gridCol w:w="1474"/>
        <w:gridCol w:w="1644"/>
        <w:gridCol w:w="3345"/>
        <w:gridCol w:w="1757"/>
        <w:gridCol w:w="3573"/>
        <w:gridCol w:w="3400"/>
      </w:tblGrid>
      <w:tr w:rsidR="0065713D" w:rsidRPr="00354078" w:rsidTr="004B1D2C">
        <w:trPr>
          <w:trHeight w:val="674"/>
          <w:jc w:val="center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hideMark/>
          </w:tcPr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Условный номер </w:t>
            </w:r>
          </w:p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земельного участка на чертеже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hideMark/>
          </w:tcPr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Учетный </w:t>
            </w:r>
          </w:p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номер </w:t>
            </w:r>
          </w:p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  <w:lang w:val="en-US"/>
              </w:rPr>
            </w:pPr>
            <w:r w:rsidRPr="00354078">
              <w:rPr>
                <w:color w:val="000000"/>
                <w:sz w:val="26"/>
                <w:szCs w:val="26"/>
              </w:rPr>
              <w:t>кадастрового квартала</w:t>
            </w:r>
          </w:p>
        </w:tc>
        <w:tc>
          <w:tcPr>
            <w:tcW w:w="3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hideMark/>
          </w:tcPr>
          <w:p w:rsidR="00F71881" w:rsidRDefault="0065713D" w:rsidP="0065713D">
            <w:pPr>
              <w:ind w:firstLine="0"/>
              <w:jc w:val="center"/>
              <w:rPr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 xml:space="preserve">Вид разрешенного </w:t>
            </w:r>
          </w:p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sz w:val="26"/>
                <w:szCs w:val="26"/>
              </w:rPr>
              <w:t>использования образуемого земельного участка в соо</w:t>
            </w:r>
            <w:r w:rsidRPr="00354078">
              <w:rPr>
                <w:sz w:val="26"/>
                <w:szCs w:val="26"/>
              </w:rPr>
              <w:t>т</w:t>
            </w:r>
            <w:r w:rsidRPr="00354078">
              <w:rPr>
                <w:sz w:val="26"/>
                <w:szCs w:val="26"/>
              </w:rPr>
              <w:t>ветствии с проектом план</w:t>
            </w:r>
            <w:r w:rsidRPr="00354078">
              <w:rPr>
                <w:sz w:val="26"/>
                <w:szCs w:val="26"/>
              </w:rPr>
              <w:t>и</w:t>
            </w:r>
            <w:r w:rsidRPr="00354078">
              <w:rPr>
                <w:sz w:val="26"/>
                <w:szCs w:val="26"/>
              </w:rPr>
              <w:t>ровки территории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hideMark/>
          </w:tcPr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Площадь </w:t>
            </w:r>
          </w:p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образуемого </w:t>
            </w:r>
          </w:p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земельного </w:t>
            </w:r>
          </w:p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участка и </w:t>
            </w:r>
          </w:p>
          <w:p w:rsidR="0065713D" w:rsidRPr="00354078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его частей, га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hideMark/>
          </w:tcPr>
          <w:p w:rsidR="0065713D" w:rsidRPr="00354078" w:rsidRDefault="0065713D" w:rsidP="0065713D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Адрес </w:t>
            </w:r>
          </w:p>
          <w:p w:rsidR="0065713D" w:rsidRPr="00354078" w:rsidRDefault="0065713D" w:rsidP="0065713D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 xml:space="preserve">земельного </w:t>
            </w:r>
          </w:p>
          <w:p w:rsidR="0065713D" w:rsidRPr="00354078" w:rsidRDefault="0065713D" w:rsidP="0065713D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54078">
              <w:rPr>
                <w:color w:val="000000"/>
                <w:sz w:val="26"/>
                <w:szCs w:val="26"/>
              </w:rPr>
              <w:t>участка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85" w:type="dxa"/>
              <w:right w:w="85" w:type="dxa"/>
            </w:tcMar>
            <w:hideMark/>
          </w:tcPr>
          <w:p w:rsidR="0065713D" w:rsidRPr="00354078" w:rsidRDefault="0065713D" w:rsidP="0065713D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</w:rPr>
            </w:pP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 xml:space="preserve">Возможные способы </w:t>
            </w:r>
          </w:p>
          <w:p w:rsidR="002500F2" w:rsidRDefault="0065713D" w:rsidP="002500F2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>образования</w:t>
            </w:r>
          </w:p>
          <w:p w:rsidR="0065713D" w:rsidRPr="00354078" w:rsidRDefault="0065713D" w:rsidP="002500F2">
            <w:pPr>
              <w:tabs>
                <w:tab w:val="left" w:pos="2975"/>
              </w:tabs>
              <w:ind w:right="35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354078">
              <w:rPr>
                <w:rFonts w:cstheme="minorBidi"/>
                <w:color w:val="000000"/>
                <w:sz w:val="26"/>
                <w:szCs w:val="26"/>
                <w:lang w:eastAsia="en-US"/>
              </w:rPr>
              <w:t>земельного участка</w:t>
            </w:r>
          </w:p>
        </w:tc>
      </w:tr>
    </w:tbl>
    <w:p w:rsidR="0065713D" w:rsidRPr="00354078" w:rsidRDefault="0065713D" w:rsidP="0065713D">
      <w:pPr>
        <w:rPr>
          <w:sz w:val="4"/>
          <w:szCs w:val="4"/>
        </w:rPr>
      </w:pPr>
    </w:p>
    <w:tbl>
      <w:tblPr>
        <w:tblW w:w="0" w:type="auto"/>
        <w:jc w:val="center"/>
        <w:tblLayout w:type="fixed"/>
        <w:tblLook w:val="00A0"/>
      </w:tblPr>
      <w:tblGrid>
        <w:gridCol w:w="1474"/>
        <w:gridCol w:w="1644"/>
        <w:gridCol w:w="3345"/>
        <w:gridCol w:w="1757"/>
        <w:gridCol w:w="3573"/>
        <w:gridCol w:w="3400"/>
      </w:tblGrid>
      <w:tr w:rsidR="0046791C" w:rsidRPr="0046791C" w:rsidTr="004B1D2C">
        <w:trPr>
          <w:trHeight w:val="170"/>
          <w:tblHeader/>
          <w:jc w:val="center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6791C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6791C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65713D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46791C">
              <w:rPr>
                <w:sz w:val="26"/>
                <w:szCs w:val="26"/>
              </w:rPr>
              <w:t>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65713D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46791C">
              <w:rPr>
                <w:sz w:val="26"/>
                <w:szCs w:val="26"/>
              </w:rPr>
              <w:t>4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65713D">
            <w:pPr>
              <w:snapToGrid w:val="0"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46791C">
              <w:rPr>
                <w:sz w:val="26"/>
                <w:szCs w:val="26"/>
              </w:rPr>
              <w:t>5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65713D">
            <w:pPr>
              <w:ind w:left="142" w:firstLine="0"/>
              <w:jc w:val="center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46791C">
              <w:rPr>
                <w:rFonts w:cstheme="minorBidi"/>
                <w:color w:val="000000"/>
                <w:sz w:val="26"/>
                <w:szCs w:val="26"/>
                <w:lang w:eastAsia="en-US"/>
              </w:rPr>
              <w:t>6</w:t>
            </w:r>
          </w:p>
        </w:tc>
      </w:tr>
      <w:tr w:rsidR="0046791C" w:rsidRPr="0046791C" w:rsidTr="00F71881">
        <w:trPr>
          <w:trHeight w:val="170"/>
          <w:jc w:val="center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6791C">
              <w:rPr>
                <w:color w:val="000000"/>
                <w:sz w:val="26"/>
                <w:szCs w:val="26"/>
              </w:rPr>
              <w:t>ЗУ 1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65713D">
            <w:pPr>
              <w:ind w:firstLine="0"/>
              <w:jc w:val="center"/>
              <w:rPr>
                <w:sz w:val="26"/>
                <w:szCs w:val="26"/>
              </w:rPr>
            </w:pPr>
            <w:r w:rsidRPr="0046791C">
              <w:rPr>
                <w:color w:val="000000"/>
                <w:sz w:val="26"/>
                <w:szCs w:val="26"/>
              </w:rPr>
              <w:t>54:35:032975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F71881">
            <w:pPr>
              <w:pStyle w:val="ConsPlusNormal"/>
              <w:ind w:firstLine="0"/>
              <w:jc w:val="both"/>
              <w:rPr>
                <w:rFonts w:ascii="Times New Roman" w:hAnsi="Times New Roman"/>
                <w:bCs/>
                <w:color w:val="FF0000"/>
                <w:sz w:val="26"/>
                <w:szCs w:val="26"/>
              </w:rPr>
            </w:pPr>
            <w:r w:rsidRPr="0046791C">
              <w:rPr>
                <w:rFonts w:ascii="Times New Roman" w:hAnsi="Times New Roman"/>
                <w:sz w:val="26"/>
                <w:szCs w:val="26"/>
              </w:rPr>
              <w:t>Для индивидуального ж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и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лищного строительст</w:t>
            </w:r>
            <w:r w:rsidR="00F71881">
              <w:rPr>
                <w:rFonts w:ascii="Times New Roman" w:hAnsi="Times New Roman"/>
                <w:sz w:val="26"/>
                <w:szCs w:val="26"/>
              </w:rPr>
              <w:t xml:space="preserve">ва 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(2.1)</w:t>
            </w:r>
            <w:r w:rsidR="00F7188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– индивидуальные ж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и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лые дома; индивидуальные гаражи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65713D">
            <w:pPr>
              <w:ind w:firstLine="0"/>
              <w:jc w:val="center"/>
              <w:rPr>
                <w:sz w:val="26"/>
                <w:szCs w:val="26"/>
              </w:rPr>
            </w:pPr>
            <w:r w:rsidRPr="0046791C">
              <w:rPr>
                <w:sz w:val="26"/>
                <w:szCs w:val="26"/>
              </w:rPr>
              <w:t>0,0280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65713D" w:rsidP="00C80282">
            <w:pPr>
              <w:snapToGrid w:val="0"/>
              <w:ind w:firstLine="0"/>
              <w:rPr>
                <w:sz w:val="26"/>
                <w:szCs w:val="26"/>
              </w:rPr>
            </w:pPr>
            <w:r w:rsidRPr="0046791C">
              <w:rPr>
                <w:sz w:val="26"/>
                <w:szCs w:val="26"/>
              </w:rPr>
              <w:t>Российская Федерация, Нов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сибирская область, муниц</w:t>
            </w:r>
            <w:r w:rsidRPr="0046791C">
              <w:rPr>
                <w:sz w:val="26"/>
                <w:szCs w:val="26"/>
              </w:rPr>
              <w:t>и</w:t>
            </w:r>
            <w:r w:rsidRPr="0046791C">
              <w:rPr>
                <w:sz w:val="26"/>
                <w:szCs w:val="26"/>
              </w:rPr>
              <w:t>пальный округ г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род Новосибирск, город Н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восиб</w:t>
            </w:r>
            <w:r w:rsidR="00C80282">
              <w:rPr>
                <w:sz w:val="26"/>
                <w:szCs w:val="26"/>
              </w:rPr>
              <w:t>ирск, у</w:t>
            </w:r>
            <w:r w:rsidRPr="0046791C">
              <w:rPr>
                <w:sz w:val="26"/>
                <w:szCs w:val="26"/>
              </w:rPr>
              <w:t>л.</w:t>
            </w:r>
            <w:r w:rsidR="00C80282">
              <w:rPr>
                <w:sz w:val="26"/>
                <w:szCs w:val="26"/>
              </w:rPr>
              <w:t xml:space="preserve"> Кавалерийская, </w:t>
            </w:r>
            <w:r w:rsidRPr="0046791C">
              <w:rPr>
                <w:sz w:val="26"/>
                <w:szCs w:val="26"/>
              </w:rPr>
              <w:t>з/у</w:t>
            </w:r>
            <w:r w:rsidR="00084CC1" w:rsidRPr="0046791C">
              <w:rPr>
                <w:sz w:val="26"/>
                <w:szCs w:val="26"/>
              </w:rPr>
              <w:t> 121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65713D" w:rsidRPr="0046791C" w:rsidRDefault="000D330C" w:rsidP="0065713D">
            <w:pPr>
              <w:ind w:firstLine="0"/>
              <w:rPr>
                <w:rFonts w:cstheme="minorBidi"/>
                <w:color w:val="000000"/>
                <w:sz w:val="26"/>
                <w:szCs w:val="26"/>
                <w:lang w:eastAsia="en-US"/>
              </w:rPr>
            </w:pPr>
            <w:r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Образование земельного участка из земель, госуда</w:t>
            </w:r>
            <w:r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р</w:t>
            </w:r>
            <w:r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ственная собственность на которые не разграничена</w:t>
            </w:r>
          </w:p>
        </w:tc>
      </w:tr>
      <w:tr w:rsidR="0046791C" w:rsidRPr="0046791C" w:rsidTr="00F71881">
        <w:trPr>
          <w:trHeight w:val="170"/>
          <w:jc w:val="center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2500F2" w:rsidP="002500F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6791C">
              <w:rPr>
                <w:color w:val="000000"/>
                <w:sz w:val="26"/>
                <w:szCs w:val="26"/>
              </w:rPr>
              <w:t xml:space="preserve">ЗУ </w:t>
            </w:r>
            <w:r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6791C">
              <w:rPr>
                <w:color w:val="000000"/>
                <w:sz w:val="26"/>
                <w:szCs w:val="26"/>
              </w:rPr>
              <w:t>54:35:032975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0D330C">
            <w:pPr>
              <w:pStyle w:val="ConsPlusNormal"/>
              <w:ind w:firstLine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791C">
              <w:rPr>
                <w:rFonts w:ascii="Times New Roman" w:hAnsi="Times New Roman"/>
                <w:sz w:val="26"/>
                <w:szCs w:val="26"/>
              </w:rPr>
              <w:t>Многоэтажная жилая з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а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стройка (высотная застро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й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ка) (2.6) – многоквартирные многоэтажные дома; по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д</w:t>
            </w:r>
            <w:r w:rsidRPr="0046791C">
              <w:rPr>
                <w:rFonts w:ascii="Times New Roman" w:hAnsi="Times New Roman"/>
                <w:sz w:val="26"/>
                <w:szCs w:val="26"/>
              </w:rPr>
              <w:t>земные гаражи; автостоянки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4B1D2C" w:rsidP="0065713D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1,313</w:t>
            </w: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084CC1">
            <w:pPr>
              <w:snapToGrid w:val="0"/>
              <w:ind w:firstLine="0"/>
              <w:rPr>
                <w:sz w:val="26"/>
                <w:szCs w:val="26"/>
              </w:rPr>
            </w:pPr>
            <w:r w:rsidRPr="0046791C">
              <w:rPr>
                <w:sz w:val="26"/>
                <w:szCs w:val="26"/>
              </w:rPr>
              <w:t>Российская Федерация, Нов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сибирская область, муниц</w:t>
            </w:r>
            <w:r w:rsidRPr="0046791C">
              <w:rPr>
                <w:sz w:val="26"/>
                <w:szCs w:val="26"/>
              </w:rPr>
              <w:t>и</w:t>
            </w:r>
            <w:r w:rsidRPr="0046791C">
              <w:rPr>
                <w:sz w:val="26"/>
                <w:szCs w:val="26"/>
              </w:rPr>
              <w:t>пальный округ г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род Новосибирск, город Н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восибирск, ул.</w:t>
            </w:r>
            <w:r w:rsidR="00084CC1" w:rsidRPr="0046791C">
              <w:rPr>
                <w:sz w:val="26"/>
                <w:szCs w:val="26"/>
              </w:rPr>
              <w:t> Кавалерийская</w:t>
            </w:r>
            <w:r w:rsidRPr="0046791C">
              <w:rPr>
                <w:sz w:val="26"/>
                <w:szCs w:val="26"/>
              </w:rPr>
              <w:t>, з/у</w:t>
            </w:r>
            <w:r w:rsidR="00084CC1" w:rsidRPr="0046791C">
              <w:rPr>
                <w:sz w:val="26"/>
                <w:szCs w:val="26"/>
              </w:rPr>
              <w:t> 25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65713D">
            <w:pPr>
              <w:ind w:firstLine="0"/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</w:pPr>
            <w:r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 xml:space="preserve">Перераспределение </w:t>
            </w:r>
            <w:r w:rsidR="004B1D2C"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зе</w:t>
            </w:r>
            <w:r w:rsidR="004B1D2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м</w:t>
            </w:r>
            <w:r w:rsidR="004B1D2C"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ел</w:t>
            </w:r>
            <w:r w:rsidR="004B1D2C"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ь</w:t>
            </w:r>
            <w:r w:rsidR="004B1D2C"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ных</w:t>
            </w:r>
            <w:r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 xml:space="preserve"> участков с </w:t>
            </w:r>
            <w:r w:rsidR="004B1D2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ка</w:t>
            </w:r>
            <w:r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дастров</w:t>
            </w:r>
            <w:r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ы</w:t>
            </w:r>
            <w:r w:rsidRPr="0046791C"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  <w:t>ми номерами 54:35:032975:281, 54:35:032975:278, 54:35:032975:23, 54:35:032975:16, 54:35:032975:101, 54:35:032975:5</w:t>
            </w:r>
          </w:p>
        </w:tc>
      </w:tr>
      <w:tr w:rsidR="0046791C" w:rsidRPr="0046791C" w:rsidTr="00F71881">
        <w:trPr>
          <w:trHeight w:val="170"/>
          <w:jc w:val="center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2500F2" w:rsidP="002500F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6791C">
              <w:rPr>
                <w:color w:val="000000"/>
                <w:sz w:val="26"/>
                <w:szCs w:val="26"/>
              </w:rPr>
              <w:t xml:space="preserve">ЗУ </w:t>
            </w:r>
            <w:r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6791C">
              <w:rPr>
                <w:color w:val="000000"/>
                <w:sz w:val="26"/>
                <w:szCs w:val="26"/>
              </w:rPr>
              <w:t>54:35:032975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DD0489">
            <w:pPr>
              <w:pStyle w:val="Defaul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Коммунальное обслужив</w:t>
            </w: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а</w:t>
            </w: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ние</w:t>
            </w:r>
            <w:r w:rsidR="00DD048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 xml:space="preserve"> (3.1) – </w:t>
            </w: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трансформато</w:t>
            </w: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р</w:t>
            </w: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ные подстанции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4B1D2C" w:rsidRDefault="004B1D2C" w:rsidP="0065713D">
            <w:pPr>
              <w:ind w:firstLine="0"/>
              <w:jc w:val="center"/>
              <w:rPr>
                <w:sz w:val="26"/>
                <w:szCs w:val="26"/>
              </w:rPr>
            </w:pPr>
            <w:r w:rsidRPr="004B1D2C">
              <w:rPr>
                <w:sz w:val="26"/>
                <w:szCs w:val="26"/>
              </w:rPr>
              <w:t>0,0052</w:t>
            </w:r>
          </w:p>
          <w:p w:rsidR="000D330C" w:rsidRPr="0046791C" w:rsidRDefault="000D330C" w:rsidP="0065713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5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084CC1">
            <w:pPr>
              <w:ind w:firstLine="0"/>
              <w:rPr>
                <w:sz w:val="26"/>
                <w:szCs w:val="26"/>
              </w:rPr>
            </w:pPr>
            <w:r w:rsidRPr="0046791C">
              <w:rPr>
                <w:sz w:val="26"/>
                <w:szCs w:val="26"/>
              </w:rPr>
              <w:t>Российская Федерация, Нов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сибирская область, муниц</w:t>
            </w:r>
            <w:r w:rsidRPr="0046791C">
              <w:rPr>
                <w:sz w:val="26"/>
                <w:szCs w:val="26"/>
              </w:rPr>
              <w:t>и</w:t>
            </w:r>
            <w:r w:rsidRPr="0046791C">
              <w:rPr>
                <w:sz w:val="26"/>
                <w:szCs w:val="26"/>
              </w:rPr>
              <w:t>пальный округ г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род Новосибирск, город Н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lastRenderedPageBreak/>
              <w:t>восибирск, ул.</w:t>
            </w:r>
            <w:r w:rsidR="00084CC1" w:rsidRPr="0046791C">
              <w:rPr>
                <w:sz w:val="26"/>
                <w:szCs w:val="26"/>
              </w:rPr>
              <w:t> Кавалерийская, з/у 25а</w:t>
            </w:r>
          </w:p>
        </w:tc>
        <w:tc>
          <w:tcPr>
            <w:tcW w:w="34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65713D">
            <w:pPr>
              <w:ind w:firstLine="0"/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</w:pPr>
          </w:p>
        </w:tc>
      </w:tr>
      <w:tr w:rsidR="0046791C" w:rsidRPr="0046791C" w:rsidTr="00F71881">
        <w:trPr>
          <w:trHeight w:val="170"/>
          <w:jc w:val="center"/>
        </w:trPr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2500F2" w:rsidP="002500F2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6791C">
              <w:rPr>
                <w:color w:val="000000"/>
                <w:sz w:val="26"/>
                <w:szCs w:val="26"/>
              </w:rPr>
              <w:lastRenderedPageBreak/>
              <w:t xml:space="preserve">ЗУ </w:t>
            </w:r>
            <w:r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65713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6791C">
              <w:rPr>
                <w:color w:val="000000"/>
                <w:sz w:val="26"/>
                <w:szCs w:val="26"/>
              </w:rPr>
              <w:t>54:35:032975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DD0489">
            <w:pPr>
              <w:pStyle w:val="Defaul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Коммунальное обслужив</w:t>
            </w: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а</w:t>
            </w: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ние</w:t>
            </w:r>
            <w:r w:rsidR="00DD0489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 xml:space="preserve"> (3.1) – </w:t>
            </w: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трансформато</w:t>
            </w: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р</w:t>
            </w:r>
            <w:r w:rsidRPr="0046791C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ные подстанции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65713D">
            <w:pPr>
              <w:ind w:firstLine="0"/>
              <w:jc w:val="center"/>
              <w:rPr>
                <w:sz w:val="26"/>
                <w:szCs w:val="26"/>
              </w:rPr>
            </w:pPr>
            <w:r w:rsidRPr="0046791C">
              <w:rPr>
                <w:sz w:val="26"/>
                <w:szCs w:val="26"/>
              </w:rPr>
              <w:t>0,0094</w:t>
            </w:r>
          </w:p>
        </w:tc>
        <w:tc>
          <w:tcPr>
            <w:tcW w:w="3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46791C">
            <w:pPr>
              <w:ind w:firstLine="0"/>
              <w:rPr>
                <w:sz w:val="26"/>
                <w:szCs w:val="26"/>
              </w:rPr>
            </w:pPr>
            <w:r w:rsidRPr="0046791C">
              <w:rPr>
                <w:sz w:val="26"/>
                <w:szCs w:val="26"/>
              </w:rPr>
              <w:t>Российская Федерация, Нов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сибирская область, муниц</w:t>
            </w:r>
            <w:r w:rsidRPr="0046791C">
              <w:rPr>
                <w:sz w:val="26"/>
                <w:szCs w:val="26"/>
              </w:rPr>
              <w:t>и</w:t>
            </w:r>
            <w:r w:rsidRPr="0046791C">
              <w:rPr>
                <w:sz w:val="26"/>
                <w:szCs w:val="26"/>
              </w:rPr>
              <w:t>пальный округ г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род Новосибирск, город Н</w:t>
            </w:r>
            <w:r w:rsidRPr="0046791C">
              <w:rPr>
                <w:sz w:val="26"/>
                <w:szCs w:val="26"/>
              </w:rPr>
              <w:t>о</w:t>
            </w:r>
            <w:r w:rsidRPr="0046791C">
              <w:rPr>
                <w:sz w:val="26"/>
                <w:szCs w:val="26"/>
              </w:rPr>
              <w:t>восибирск, ул.</w:t>
            </w:r>
            <w:r w:rsidR="0046791C" w:rsidRPr="0046791C">
              <w:rPr>
                <w:sz w:val="26"/>
                <w:szCs w:val="26"/>
              </w:rPr>
              <w:t> Кавалерийская, з/у 25б</w:t>
            </w:r>
          </w:p>
        </w:tc>
        <w:tc>
          <w:tcPr>
            <w:tcW w:w="340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0D330C" w:rsidRPr="0046791C" w:rsidRDefault="000D330C" w:rsidP="0065713D">
            <w:pPr>
              <w:ind w:firstLine="0"/>
              <w:rPr>
                <w:rFonts w:cstheme="minorBidi"/>
                <w:bCs/>
                <w:color w:val="000000"/>
                <w:sz w:val="26"/>
                <w:szCs w:val="26"/>
                <w:lang w:eastAsia="en-US"/>
              </w:rPr>
            </w:pPr>
          </w:p>
        </w:tc>
      </w:tr>
    </w:tbl>
    <w:p w:rsidR="0065713D" w:rsidRDefault="0065713D" w:rsidP="0065713D">
      <w:pPr>
        <w:ind w:firstLine="0"/>
        <w:jc w:val="center"/>
        <w:rPr>
          <w:sz w:val="26"/>
          <w:szCs w:val="26"/>
        </w:rPr>
      </w:pPr>
    </w:p>
    <w:p w:rsidR="0065713D" w:rsidRDefault="0065713D" w:rsidP="0065713D">
      <w:pPr>
        <w:ind w:firstLine="0"/>
        <w:jc w:val="center"/>
        <w:rPr>
          <w:sz w:val="26"/>
          <w:szCs w:val="26"/>
        </w:rPr>
      </w:pPr>
    </w:p>
    <w:p w:rsidR="0065713D" w:rsidRDefault="0065713D" w:rsidP="0065713D">
      <w:pPr>
        <w:ind w:firstLine="0"/>
        <w:jc w:val="center"/>
        <w:rPr>
          <w:sz w:val="26"/>
          <w:szCs w:val="26"/>
        </w:rPr>
        <w:sectPr w:rsidR="0065713D" w:rsidSect="008C1EB2">
          <w:pgSz w:w="16840" w:h="11907" w:orient="landscape" w:code="9"/>
          <w:pgMar w:top="1135" w:right="567" w:bottom="567" w:left="567" w:header="567" w:footer="227" w:gutter="0"/>
          <w:pgNumType w:start="1"/>
          <w:cols w:space="708"/>
          <w:titlePg/>
          <w:docGrid w:linePitch="381"/>
        </w:sectPr>
      </w:pPr>
      <w:r>
        <w:rPr>
          <w:sz w:val="26"/>
          <w:szCs w:val="26"/>
        </w:rPr>
        <w:t>________________</w:t>
      </w:r>
    </w:p>
    <w:p w:rsidR="0065713D" w:rsidRPr="00C80282" w:rsidRDefault="0065713D" w:rsidP="0065713D">
      <w:pPr>
        <w:ind w:left="6237" w:firstLine="0"/>
        <w:rPr>
          <w:bCs/>
          <w:sz w:val="24"/>
          <w:szCs w:val="24"/>
        </w:rPr>
      </w:pPr>
      <w:r w:rsidRPr="00C80282">
        <w:rPr>
          <w:bCs/>
          <w:sz w:val="24"/>
          <w:szCs w:val="24"/>
        </w:rPr>
        <w:lastRenderedPageBreak/>
        <w:t xml:space="preserve">Приложение 2 </w:t>
      </w:r>
    </w:p>
    <w:p w:rsidR="0065713D" w:rsidRPr="00C80282" w:rsidRDefault="0065713D" w:rsidP="0065713D">
      <w:pPr>
        <w:ind w:left="6237" w:firstLine="0"/>
        <w:rPr>
          <w:bCs/>
          <w:sz w:val="24"/>
          <w:szCs w:val="24"/>
        </w:rPr>
      </w:pPr>
      <w:r w:rsidRPr="00C80282">
        <w:rPr>
          <w:bCs/>
          <w:sz w:val="24"/>
          <w:szCs w:val="24"/>
        </w:rPr>
        <w:t>к проекту межевания территории квартала 012.01.0</w:t>
      </w:r>
      <w:r w:rsidR="002E59BF" w:rsidRPr="00C80282">
        <w:rPr>
          <w:bCs/>
          <w:sz w:val="24"/>
          <w:szCs w:val="24"/>
        </w:rPr>
        <w:t>2</w:t>
      </w:r>
      <w:r w:rsidRPr="00C80282">
        <w:rPr>
          <w:bCs/>
          <w:sz w:val="24"/>
          <w:szCs w:val="24"/>
        </w:rPr>
        <w:t>.0</w:t>
      </w:r>
      <w:r w:rsidR="002E59BF" w:rsidRPr="00C80282">
        <w:rPr>
          <w:bCs/>
          <w:sz w:val="24"/>
          <w:szCs w:val="24"/>
        </w:rPr>
        <w:t>1</w:t>
      </w:r>
      <w:r w:rsidRPr="00C80282">
        <w:rPr>
          <w:bCs/>
          <w:sz w:val="24"/>
          <w:szCs w:val="24"/>
        </w:rPr>
        <w:t xml:space="preserve"> в границах проекта планировки территории, ограниченной улицей Ипподро</w:t>
      </w:r>
      <w:r w:rsidRPr="00C80282">
        <w:rPr>
          <w:bCs/>
          <w:sz w:val="24"/>
          <w:szCs w:val="24"/>
        </w:rPr>
        <w:t>м</w:t>
      </w:r>
      <w:r w:rsidRPr="00C80282">
        <w:rPr>
          <w:bCs/>
          <w:sz w:val="24"/>
          <w:szCs w:val="24"/>
        </w:rPr>
        <w:t>ской, полосой отвода железной д</w:t>
      </w:r>
      <w:r w:rsidRPr="00C80282">
        <w:rPr>
          <w:bCs/>
          <w:sz w:val="24"/>
          <w:szCs w:val="24"/>
        </w:rPr>
        <w:t>о</w:t>
      </w:r>
      <w:r w:rsidRPr="00C80282">
        <w:rPr>
          <w:bCs/>
          <w:sz w:val="24"/>
          <w:szCs w:val="24"/>
        </w:rPr>
        <w:t>роги и Красным проспектом и б</w:t>
      </w:r>
      <w:r w:rsidRPr="00C80282">
        <w:rPr>
          <w:bCs/>
          <w:sz w:val="24"/>
          <w:szCs w:val="24"/>
        </w:rPr>
        <w:t>е</w:t>
      </w:r>
      <w:r w:rsidRPr="00C80282">
        <w:rPr>
          <w:bCs/>
          <w:sz w:val="24"/>
          <w:szCs w:val="24"/>
        </w:rPr>
        <w:t>реговой линией реки 1-я Ельцовка</w:t>
      </w:r>
    </w:p>
    <w:p w:rsidR="0065713D" w:rsidRPr="0075782E" w:rsidRDefault="0065713D" w:rsidP="0065713D">
      <w:pPr>
        <w:ind w:left="6379" w:firstLine="0"/>
        <w:rPr>
          <w:bCs/>
          <w:sz w:val="26"/>
          <w:szCs w:val="26"/>
        </w:rPr>
      </w:pPr>
    </w:p>
    <w:p w:rsidR="0065713D" w:rsidRPr="0075782E" w:rsidRDefault="0065713D" w:rsidP="0065713D">
      <w:pPr>
        <w:ind w:left="5670"/>
        <w:rPr>
          <w:bCs/>
          <w:sz w:val="26"/>
          <w:szCs w:val="26"/>
        </w:rPr>
      </w:pPr>
    </w:p>
    <w:p w:rsidR="0065713D" w:rsidRPr="0075782E" w:rsidRDefault="0065713D" w:rsidP="0065713D">
      <w:pPr>
        <w:ind w:firstLine="0"/>
        <w:jc w:val="center"/>
        <w:rPr>
          <w:b/>
          <w:bCs/>
          <w:sz w:val="26"/>
          <w:szCs w:val="26"/>
        </w:rPr>
      </w:pPr>
      <w:r w:rsidRPr="0075782E">
        <w:rPr>
          <w:b/>
          <w:bCs/>
          <w:sz w:val="26"/>
          <w:szCs w:val="26"/>
        </w:rPr>
        <w:t>СВЕДЕНИЯ</w:t>
      </w:r>
    </w:p>
    <w:p w:rsidR="0065713D" w:rsidRPr="0075782E" w:rsidRDefault="0065713D" w:rsidP="0065713D">
      <w:pPr>
        <w:ind w:firstLine="0"/>
        <w:jc w:val="center"/>
        <w:rPr>
          <w:b/>
          <w:bCs/>
          <w:sz w:val="26"/>
          <w:szCs w:val="26"/>
        </w:rPr>
      </w:pPr>
      <w:r w:rsidRPr="0075782E">
        <w:rPr>
          <w:b/>
          <w:bCs/>
          <w:sz w:val="26"/>
          <w:szCs w:val="26"/>
        </w:rPr>
        <w:t>о границах территории, в отношении которой утвержден проект межевания</w:t>
      </w:r>
    </w:p>
    <w:p w:rsidR="0065713D" w:rsidRPr="0075782E" w:rsidRDefault="0065713D" w:rsidP="0065713D">
      <w:pPr>
        <w:jc w:val="center"/>
        <w:rPr>
          <w:bCs/>
          <w:sz w:val="26"/>
          <w:szCs w:val="26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65713D" w:rsidRPr="0075782E" w:rsidTr="0065713D">
        <w:trPr>
          <w:trHeight w:val="300"/>
          <w:jc w:val="center"/>
        </w:trPr>
        <w:tc>
          <w:tcPr>
            <w:tcW w:w="2039" w:type="dxa"/>
            <w:vMerge w:val="restart"/>
          </w:tcPr>
          <w:p w:rsidR="0065713D" w:rsidRPr="0075782E" w:rsidRDefault="0065713D" w:rsidP="0065713D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 xml:space="preserve">№ </w:t>
            </w:r>
          </w:p>
          <w:p w:rsidR="0065713D" w:rsidRPr="0075782E" w:rsidRDefault="0065713D" w:rsidP="0065713D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точки</w:t>
            </w:r>
          </w:p>
        </w:tc>
        <w:tc>
          <w:tcPr>
            <w:tcW w:w="7824" w:type="dxa"/>
            <w:gridSpan w:val="2"/>
          </w:tcPr>
          <w:p w:rsidR="0065713D" w:rsidRPr="0075782E" w:rsidRDefault="0065713D" w:rsidP="0065713D">
            <w:pPr>
              <w:ind w:hanging="83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Координаты</w:t>
            </w:r>
          </w:p>
        </w:tc>
      </w:tr>
      <w:tr w:rsidR="0065713D" w:rsidRPr="0075782E" w:rsidTr="0065713D">
        <w:trPr>
          <w:trHeight w:val="340"/>
          <w:jc w:val="center"/>
        </w:trPr>
        <w:tc>
          <w:tcPr>
            <w:tcW w:w="2039" w:type="dxa"/>
            <w:vMerge/>
          </w:tcPr>
          <w:p w:rsidR="0065713D" w:rsidRPr="0075782E" w:rsidRDefault="0065713D" w:rsidP="0065713D">
            <w:pPr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</w:p>
        </w:tc>
        <w:tc>
          <w:tcPr>
            <w:tcW w:w="3911" w:type="dxa"/>
          </w:tcPr>
          <w:p w:rsidR="0065713D" w:rsidRPr="0075782E" w:rsidRDefault="0065713D" w:rsidP="00863350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X</w:t>
            </w:r>
          </w:p>
        </w:tc>
        <w:tc>
          <w:tcPr>
            <w:tcW w:w="3911" w:type="dxa"/>
          </w:tcPr>
          <w:p w:rsidR="0065713D" w:rsidRPr="0075782E" w:rsidRDefault="0065713D" w:rsidP="00863350">
            <w:pPr>
              <w:ind w:hanging="25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Y</w:t>
            </w:r>
          </w:p>
        </w:tc>
      </w:tr>
    </w:tbl>
    <w:p w:rsidR="0065713D" w:rsidRPr="0075782E" w:rsidRDefault="0065713D" w:rsidP="0065713D">
      <w:pPr>
        <w:rPr>
          <w:bCs/>
          <w:sz w:val="4"/>
          <w:szCs w:val="4"/>
        </w:rPr>
      </w:pPr>
    </w:p>
    <w:tbl>
      <w:tblPr>
        <w:tblStyle w:val="2f2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65713D" w:rsidRPr="0075782E" w:rsidTr="0065713D">
        <w:trPr>
          <w:trHeight w:val="300"/>
          <w:tblHeader/>
          <w:jc w:val="center"/>
        </w:trPr>
        <w:tc>
          <w:tcPr>
            <w:tcW w:w="2037" w:type="dxa"/>
            <w:vAlign w:val="center"/>
          </w:tcPr>
          <w:p w:rsidR="0065713D" w:rsidRPr="0075782E" w:rsidRDefault="0065713D" w:rsidP="0065713D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center"/>
          </w:tcPr>
          <w:p w:rsidR="0065713D" w:rsidRPr="0075782E" w:rsidRDefault="0065713D" w:rsidP="0065713D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center"/>
          </w:tcPr>
          <w:p w:rsidR="0065713D" w:rsidRPr="0075782E" w:rsidRDefault="0065713D" w:rsidP="0065713D">
            <w:pPr>
              <w:ind w:firstLine="0"/>
              <w:jc w:val="center"/>
              <w:rPr>
                <w:rFonts w:ascii="Times New Roman" w:eastAsia="Times New Roman" w:hAnsi="Times New Roman"/>
                <w:bCs/>
                <w:sz w:val="26"/>
                <w:szCs w:val="26"/>
              </w:rPr>
            </w:pPr>
            <w:r w:rsidRPr="0075782E">
              <w:rPr>
                <w:rFonts w:ascii="Times New Roman" w:eastAsia="Times New Roman" w:hAnsi="Times New Roman"/>
                <w:bCs/>
                <w:sz w:val="26"/>
                <w:szCs w:val="26"/>
              </w:rPr>
              <w:t>3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75782E" w:rsidRDefault="002500F2" w:rsidP="0065713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491121.26 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4198434.53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75782E" w:rsidRDefault="002500F2" w:rsidP="0065713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491122.53 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4198446.32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75782E" w:rsidRDefault="002500F2" w:rsidP="0065713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491129.72 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4198474.94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75782E" w:rsidRDefault="002500F2" w:rsidP="0065713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491133.03 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4198486.11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75782E" w:rsidRDefault="002500F2" w:rsidP="0065713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491136.27 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4198498.47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75782E" w:rsidRDefault="002500F2" w:rsidP="0065713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491139.45 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4198510.77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75782E" w:rsidRDefault="002500F2" w:rsidP="0065713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7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491140.12 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4198513.26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75782E" w:rsidRDefault="002500F2" w:rsidP="0065713D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75782E">
              <w:rPr>
                <w:rFonts w:ascii="Times New Roman" w:hAnsi="Times New Roman"/>
                <w:noProof/>
                <w:sz w:val="26"/>
                <w:szCs w:val="26"/>
              </w:rPr>
              <w:t>8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491136.14 </w:t>
            </w:r>
          </w:p>
        </w:tc>
        <w:tc>
          <w:tcPr>
            <w:tcW w:w="3912" w:type="dxa"/>
          </w:tcPr>
          <w:p w:rsidR="002500F2" w:rsidRPr="002500F2" w:rsidRDefault="002500F2" w:rsidP="002500F2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4198514.31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9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491138.53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4198524.88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10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491141.30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4198537.14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11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491144.12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4198549.67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12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491148.16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4198572.04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13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491151.83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4198592.12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14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491154.45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4198608.36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15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491157.73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4198623.12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16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491157.22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4198624.69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17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491176.48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4198699.20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18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491186.39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4198734.97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19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491205.04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4198737.05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20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491211.53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4198641.39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21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491214.78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4198592.27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22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491222.59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4198473.16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23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491225.28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4198442.16 </w:t>
            </w:r>
          </w:p>
        </w:tc>
      </w:tr>
      <w:tr w:rsidR="002500F2" w:rsidRPr="0075782E" w:rsidTr="00F35985">
        <w:trPr>
          <w:trHeight w:val="300"/>
          <w:tblHeader/>
          <w:jc w:val="center"/>
        </w:trPr>
        <w:tc>
          <w:tcPr>
            <w:tcW w:w="2037" w:type="dxa"/>
          </w:tcPr>
          <w:p w:rsidR="002500F2" w:rsidRPr="002500F2" w:rsidRDefault="002500F2" w:rsidP="00F35985">
            <w:pPr>
              <w:widowControl w:val="0"/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>24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491209.85 </w:t>
            </w:r>
          </w:p>
        </w:tc>
        <w:tc>
          <w:tcPr>
            <w:tcW w:w="3912" w:type="dxa"/>
          </w:tcPr>
          <w:p w:rsidR="002500F2" w:rsidRPr="002500F2" w:rsidRDefault="002500F2" w:rsidP="00F35985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2500F2">
              <w:rPr>
                <w:rFonts w:ascii="Times New Roman" w:hAnsi="Times New Roman"/>
                <w:noProof/>
                <w:sz w:val="26"/>
                <w:szCs w:val="26"/>
              </w:rPr>
              <w:t xml:space="preserve">4198431.34 </w:t>
            </w:r>
          </w:p>
        </w:tc>
      </w:tr>
    </w:tbl>
    <w:p w:rsidR="0065713D" w:rsidRPr="0075782E" w:rsidRDefault="0065713D" w:rsidP="0065713D">
      <w:pPr>
        <w:ind w:firstLine="0"/>
        <w:jc w:val="center"/>
        <w:rPr>
          <w:bCs/>
          <w:sz w:val="26"/>
          <w:szCs w:val="26"/>
        </w:rPr>
      </w:pPr>
    </w:p>
    <w:tbl>
      <w:tblPr>
        <w:tblW w:w="4999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00"/>
        <w:gridCol w:w="8220"/>
      </w:tblGrid>
      <w:tr w:rsidR="0052322A" w:rsidRPr="00411FF2" w:rsidTr="00863350">
        <w:trPr>
          <w:trHeight w:val="300"/>
        </w:trPr>
        <w:tc>
          <w:tcPr>
            <w:tcW w:w="857" w:type="pct"/>
            <w:shd w:val="clear" w:color="auto" w:fill="auto"/>
            <w:vAlign w:val="bottom"/>
          </w:tcPr>
          <w:p w:rsidR="00411FF2" w:rsidRPr="00411FF2" w:rsidRDefault="00411FF2" w:rsidP="0052322A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411FF2">
              <w:rPr>
                <w:bCs/>
                <w:sz w:val="26"/>
                <w:szCs w:val="26"/>
              </w:rPr>
              <w:t>Примечания:</w:t>
            </w:r>
          </w:p>
        </w:tc>
        <w:tc>
          <w:tcPr>
            <w:tcW w:w="4143" w:type="pct"/>
            <w:shd w:val="clear" w:color="auto" w:fill="auto"/>
            <w:vAlign w:val="bottom"/>
          </w:tcPr>
          <w:p w:rsidR="00411FF2" w:rsidRPr="00411FF2" w:rsidRDefault="00903DB2" w:rsidP="0052322A">
            <w:pPr>
              <w:ind w:firstLine="0"/>
              <w:jc w:val="lef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</w:t>
            </w:r>
            <w:r w:rsidR="00411FF2" w:rsidRPr="00411FF2">
              <w:rPr>
                <w:bCs/>
                <w:sz w:val="26"/>
                <w:szCs w:val="26"/>
              </w:rPr>
              <w:t>истема координат – МСК НСО.</w:t>
            </w:r>
          </w:p>
        </w:tc>
      </w:tr>
    </w:tbl>
    <w:p w:rsidR="0065713D" w:rsidRDefault="0065713D" w:rsidP="0065713D">
      <w:pPr>
        <w:ind w:firstLine="0"/>
        <w:jc w:val="center"/>
        <w:rPr>
          <w:bCs/>
          <w:sz w:val="26"/>
          <w:szCs w:val="26"/>
        </w:rPr>
      </w:pPr>
    </w:p>
    <w:p w:rsidR="0052322A" w:rsidRPr="0075782E" w:rsidRDefault="0052322A" w:rsidP="0065713D">
      <w:pPr>
        <w:ind w:firstLine="0"/>
        <w:jc w:val="center"/>
        <w:rPr>
          <w:bCs/>
          <w:sz w:val="26"/>
          <w:szCs w:val="26"/>
        </w:rPr>
      </w:pPr>
    </w:p>
    <w:p w:rsidR="0065713D" w:rsidRDefault="0065713D" w:rsidP="0065713D">
      <w:pPr>
        <w:ind w:firstLine="0"/>
        <w:jc w:val="center"/>
        <w:rPr>
          <w:bCs/>
          <w:sz w:val="24"/>
          <w:szCs w:val="24"/>
        </w:rPr>
        <w:sectPr w:rsidR="0065713D" w:rsidSect="00C80282">
          <w:pgSz w:w="11907" w:h="16840" w:code="9"/>
          <w:pgMar w:top="1134" w:right="567" w:bottom="567" w:left="1418" w:header="567" w:footer="227" w:gutter="0"/>
          <w:pgNumType w:start="1"/>
          <w:cols w:space="708"/>
          <w:titlePg/>
          <w:docGrid w:linePitch="381"/>
        </w:sectPr>
      </w:pPr>
      <w:r w:rsidRPr="0075782E">
        <w:rPr>
          <w:bCs/>
          <w:sz w:val="26"/>
          <w:szCs w:val="26"/>
        </w:rPr>
        <w:t>_______________</w:t>
      </w:r>
    </w:p>
    <w:p w:rsidR="00FF0E3A" w:rsidRDefault="00F35985" w:rsidP="00C73528">
      <w:pPr>
        <w:ind w:firstLine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>
            <wp:extent cx="6300000" cy="8798443"/>
            <wp:effectExtent l="19050" t="0" r="5550" b="0"/>
            <wp:docPr id="5" name="Рисунок 1" descr="\\Srv-architect3\проекты планировки\_ОТДЕЛ ГРАД.ПОДГОТОВКИ ТЕРРИТОРИЙ\0_ПРОЕКТЫ МЕЖЕВАНИЯ АКТИВНЫЕ\В_А 2019 ПМ В СОСТАВЕ КРОПОТКИНА\012.01.02.01 Камея Галак\От СПБ\Приложение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 2019 ПМ В СОСТАВЕ КРОПОТКИНА\012.01.02.01 Камея Галак\От СПБ\Приложение_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739" t="2980" r="2064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879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198" w:rsidRPr="00E555F5" w:rsidRDefault="00EF4198" w:rsidP="00C73528">
      <w:pPr>
        <w:ind w:firstLine="0"/>
        <w:jc w:val="center"/>
        <w:rPr>
          <w:bCs/>
          <w:sz w:val="24"/>
          <w:szCs w:val="24"/>
        </w:rPr>
      </w:pPr>
    </w:p>
    <w:sectPr w:rsidR="00EF4198" w:rsidRPr="00E555F5" w:rsidSect="0075782E">
      <w:pgSz w:w="11907" w:h="16840" w:code="9"/>
      <w:pgMar w:top="1134" w:right="567" w:bottom="567" w:left="1418" w:header="340" w:footer="340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5DF" w:rsidRDefault="002A25DF" w:rsidP="007B56B1">
      <w:r>
        <w:separator/>
      </w:r>
    </w:p>
    <w:p w:rsidR="002A25DF" w:rsidRDefault="002A25DF"/>
  </w:endnote>
  <w:endnote w:type="continuationSeparator" w:id="0">
    <w:p w:rsidR="002A25DF" w:rsidRDefault="002A25DF" w:rsidP="007B56B1">
      <w:r>
        <w:continuationSeparator/>
      </w:r>
    </w:p>
    <w:p w:rsidR="002A25DF" w:rsidRDefault="002A25D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DF" w:rsidRPr="00EE1676" w:rsidRDefault="002A25DF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5DF" w:rsidRDefault="002A25DF" w:rsidP="007B56B1">
      <w:r>
        <w:separator/>
      </w:r>
    </w:p>
    <w:p w:rsidR="002A25DF" w:rsidRDefault="002A25DF"/>
  </w:footnote>
  <w:footnote w:type="continuationSeparator" w:id="0">
    <w:p w:rsidR="002A25DF" w:rsidRDefault="002A25DF" w:rsidP="007B56B1">
      <w:r>
        <w:continuationSeparator/>
      </w:r>
    </w:p>
    <w:p w:rsidR="002A25DF" w:rsidRDefault="002A25D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A25DF" w:rsidRPr="00846246" w:rsidRDefault="00617F8A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2A25DF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2A25DF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2A25DF" w:rsidRDefault="002A25DF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A25DF" w:rsidRPr="00846246" w:rsidRDefault="00617F8A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2A25DF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857ED8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A25DF" w:rsidRPr="003F7CFD" w:rsidRDefault="00617F8A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2A25DF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857ED8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DF" w:rsidRPr="000E35E1" w:rsidRDefault="00617F8A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2A25DF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857ED8">
      <w:rPr>
        <w:rStyle w:val="a5"/>
        <w:noProof/>
        <w:sz w:val="24"/>
      </w:rPr>
      <w:t>9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DF" w:rsidRDefault="002A25DF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DF" w:rsidRPr="00F71881" w:rsidRDefault="00F71881" w:rsidP="00F71881">
    <w:pPr>
      <w:pStyle w:val="a3"/>
      <w:tabs>
        <w:tab w:val="center" w:pos="8207"/>
        <w:tab w:val="left" w:pos="8700"/>
      </w:tabs>
      <w:jc w:val="left"/>
      <w:rPr>
        <w:sz w:val="24"/>
        <w:szCs w:val="24"/>
      </w:rPr>
    </w:pPr>
    <w:r w:rsidRPr="00F71881">
      <w:rPr>
        <w:noProof/>
        <w:sz w:val="24"/>
        <w:szCs w:val="24"/>
      </w:rPr>
      <w:tab/>
    </w:r>
    <w:r w:rsidRPr="00F71881">
      <w:rPr>
        <w:noProof/>
        <w:sz w:val="24"/>
        <w:szCs w:val="24"/>
      </w:rPr>
      <w:tab/>
    </w:r>
    <w:r w:rsidR="00617F8A" w:rsidRPr="00F71881">
      <w:rPr>
        <w:noProof/>
        <w:sz w:val="24"/>
        <w:szCs w:val="24"/>
      </w:rPr>
      <w:fldChar w:fldCharType="begin"/>
    </w:r>
    <w:r w:rsidR="002A25DF" w:rsidRPr="00F71881">
      <w:rPr>
        <w:noProof/>
        <w:sz w:val="24"/>
        <w:szCs w:val="24"/>
      </w:rPr>
      <w:instrText xml:space="preserve"> PAGE   \* MERGEFORMAT </w:instrText>
    </w:r>
    <w:r w:rsidR="00617F8A" w:rsidRPr="00F71881">
      <w:rPr>
        <w:noProof/>
        <w:sz w:val="24"/>
        <w:szCs w:val="24"/>
      </w:rPr>
      <w:fldChar w:fldCharType="separate"/>
    </w:r>
    <w:r w:rsidR="00857ED8">
      <w:rPr>
        <w:noProof/>
        <w:sz w:val="24"/>
        <w:szCs w:val="24"/>
      </w:rPr>
      <w:t>2</w:t>
    </w:r>
    <w:r w:rsidR="00617F8A" w:rsidRPr="00F71881">
      <w:rPr>
        <w:noProof/>
        <w:sz w:val="24"/>
        <w:szCs w:val="24"/>
      </w:rPr>
      <w:fldChar w:fldCharType="end"/>
    </w:r>
    <w:r w:rsidRPr="00F71881">
      <w:rPr>
        <w:noProof/>
        <w:sz w:val="24"/>
        <w:szCs w:val="24"/>
      </w:rPr>
      <w:tab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DF" w:rsidRPr="006D663A" w:rsidRDefault="002A25DF" w:rsidP="006F171B">
    <w:pPr>
      <w:pStyle w:val="a3"/>
      <w:rPr>
        <w:szCs w:val="16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5DF" w:rsidRPr="006D663A" w:rsidRDefault="002A25DF" w:rsidP="006F171B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330C"/>
    <w:rsid w:val="000D4486"/>
    <w:rsid w:val="000D67AD"/>
    <w:rsid w:val="000D684B"/>
    <w:rsid w:val="000D73BE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4C3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5EE3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57ED8"/>
    <w:rsid w:val="008601B0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E57"/>
    <w:rsid w:val="00D7333D"/>
    <w:rsid w:val="00D74CCC"/>
    <w:rsid w:val="00D75196"/>
    <w:rsid w:val="00D75228"/>
    <w:rsid w:val="00D758A7"/>
    <w:rsid w:val="00D76406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65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2917260ECDA91B3D3A0E4C6EAC32000E143330A9E874F8E44F0258C4C0060FBC0A0ED82AE41BB36EF31025F067BFAC9F238B657C4419C612w2o9J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CEEDA-8DA7-42EA-9E90-DDCBF77EF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30</Pages>
  <Words>4446</Words>
  <Characters>32980</Characters>
  <Application>Microsoft Office Word</Application>
  <DocSecurity>4</DocSecurity>
  <Lines>274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37352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sshikina</cp:lastModifiedBy>
  <cp:revision>2</cp:revision>
  <cp:lastPrinted>2019-10-21T05:10:00Z</cp:lastPrinted>
  <dcterms:created xsi:type="dcterms:W3CDTF">2019-10-23T07:53:00Z</dcterms:created>
  <dcterms:modified xsi:type="dcterms:W3CDTF">2019-10-23T07:53:00Z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